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98D" w:rsidRDefault="00B876E6" w:rsidP="00F5698D">
      <w:pPr>
        <w:spacing w:after="0"/>
        <w:rPr>
          <w:rFonts w:ascii="Times New Roman" w:hAnsi="Times New Roman"/>
          <w:b/>
          <w:bCs/>
          <w:color w:val="FF0000"/>
          <w:sz w:val="24"/>
        </w:rPr>
      </w:pPr>
      <w:r w:rsidRPr="00B876E6">
        <w:rPr>
          <w:rFonts w:ascii="Times New Roman" w:hAnsi="Times New Roman"/>
          <w:b/>
          <w:bCs/>
          <w:noProof/>
          <w:color w:val="FF0000"/>
          <w:sz w:val="24"/>
          <w:lang w:eastAsia="fr-FR"/>
        </w:rPr>
        <w:drawing>
          <wp:anchor distT="0" distB="0" distL="114300" distR="114300" simplePos="0" relativeHeight="251671552" behindDoc="0" locked="0" layoutInCell="1" allowOverlap="1" wp14:anchorId="6899D340" wp14:editId="704A2D4B">
            <wp:simplePos x="0" y="0"/>
            <wp:positionH relativeFrom="column">
              <wp:posOffset>-16510</wp:posOffset>
            </wp:positionH>
            <wp:positionV relativeFrom="paragraph">
              <wp:posOffset>-412115</wp:posOffset>
            </wp:positionV>
            <wp:extent cx="1397635" cy="464820"/>
            <wp:effectExtent l="0" t="0" r="0" b="0"/>
            <wp:wrapNone/>
            <wp:docPr id="18" name="Image 5" descr="Logo région Nord-Pas de Cala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région Nord-Pas de Calais.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7635" cy="464820"/>
                    </a:xfrm>
                    <a:prstGeom prst="rect">
                      <a:avLst/>
                    </a:prstGeom>
                    <a:noFill/>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2576" behindDoc="0" locked="0" layoutInCell="1" allowOverlap="1" wp14:anchorId="68B8776D" wp14:editId="07CA8112">
            <wp:simplePos x="0" y="0"/>
            <wp:positionH relativeFrom="column">
              <wp:posOffset>1423035</wp:posOffset>
            </wp:positionH>
            <wp:positionV relativeFrom="paragraph">
              <wp:posOffset>-473710</wp:posOffset>
            </wp:positionV>
            <wp:extent cx="635000" cy="528955"/>
            <wp:effectExtent l="0" t="0" r="0" b="4445"/>
            <wp:wrapNone/>
            <wp:docPr id="19" name="Image 28" descr="cdc_develop_terr_res_pour C2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cdc_develop_terr_res_pour C2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000" cy="528955"/>
                    </a:xfrm>
                    <a:prstGeom prst="rect">
                      <a:avLst/>
                    </a:prstGeom>
                    <a:noFill/>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3600" behindDoc="0" locked="0" layoutInCell="1" allowOverlap="1" wp14:anchorId="7EC6354D" wp14:editId="14F7B9CB">
            <wp:simplePos x="0" y="0"/>
            <wp:positionH relativeFrom="leftMargin">
              <wp:posOffset>175895</wp:posOffset>
            </wp:positionH>
            <wp:positionV relativeFrom="paragraph">
              <wp:posOffset>-506730</wp:posOffset>
            </wp:positionV>
            <wp:extent cx="652780" cy="578485"/>
            <wp:effectExtent l="0" t="0" r="0" b="0"/>
            <wp:wrapNone/>
            <wp:docPr id="20" name="Image 6" descr="LOGO PREF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PREF REG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80" cy="578485"/>
                    </a:xfrm>
                    <a:prstGeom prst="rect">
                      <a:avLst/>
                    </a:prstGeom>
                    <a:noFill/>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4624" behindDoc="0" locked="0" layoutInCell="1" allowOverlap="1" wp14:anchorId="7E9F6D18" wp14:editId="45293571">
            <wp:simplePos x="0" y="0"/>
            <wp:positionH relativeFrom="column">
              <wp:posOffset>2115185</wp:posOffset>
            </wp:positionH>
            <wp:positionV relativeFrom="paragraph">
              <wp:posOffset>-372110</wp:posOffset>
            </wp:positionV>
            <wp:extent cx="1052830" cy="421005"/>
            <wp:effectExtent l="0" t="0" r="0" b="0"/>
            <wp:wrapNone/>
            <wp:docPr id="21" name="Image 21" descr="\\NAS\SC Reseau\0-DLA Regional\Charte Graphique\Logos\Financeurs\Conseil Général Nord pour C2RA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S\SC Reseau\0-DLA Regional\Charte Graphique\Logos\Financeurs\Conseil Général Nord pour C2RA 2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830"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5648" behindDoc="0" locked="0" layoutInCell="1" allowOverlap="1" wp14:anchorId="58F4167A" wp14:editId="270F2BC6">
            <wp:simplePos x="0" y="0"/>
            <wp:positionH relativeFrom="column">
              <wp:posOffset>3220085</wp:posOffset>
            </wp:positionH>
            <wp:positionV relativeFrom="paragraph">
              <wp:posOffset>-389255</wp:posOffset>
            </wp:positionV>
            <wp:extent cx="1468120" cy="422275"/>
            <wp:effectExtent l="0" t="0" r="0" b="0"/>
            <wp:wrapNone/>
            <wp:docPr id="22" name="Image 22" descr="\\NAS\SC Reseau\0-DLA Regional\Charte Graphique\Logos\Financeurs\Conseil Général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S\SC Reseau\0-DLA Regional\Charte Graphique\Logos\Financeurs\Conseil Général 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812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6672" behindDoc="0" locked="0" layoutInCell="1" allowOverlap="1" wp14:anchorId="0C0F2286" wp14:editId="3BAC2F1E">
            <wp:simplePos x="0" y="0"/>
            <wp:positionH relativeFrom="column">
              <wp:posOffset>5648960</wp:posOffset>
            </wp:positionH>
            <wp:positionV relativeFrom="paragraph">
              <wp:posOffset>-485140</wp:posOffset>
            </wp:positionV>
            <wp:extent cx="809625" cy="513080"/>
            <wp:effectExtent l="0" t="0" r="9525" b="1270"/>
            <wp:wrapNone/>
            <wp:docPr id="23" name="Image 23" descr="\\NAS\SC Reseau\0-DLA Regional\Charte Graphique\Logos\Financeurs\Artois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S\SC Reseau\0-DLA Regional\Charte Graphique\Logos\Financeurs\ArtoisCom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6E6">
        <w:rPr>
          <w:rFonts w:ascii="Times New Roman" w:hAnsi="Times New Roman"/>
          <w:b/>
          <w:bCs/>
          <w:noProof/>
          <w:color w:val="FF0000"/>
          <w:sz w:val="24"/>
          <w:lang w:eastAsia="fr-FR"/>
        </w:rPr>
        <w:drawing>
          <wp:anchor distT="0" distB="0" distL="114300" distR="114300" simplePos="0" relativeHeight="251677696" behindDoc="0" locked="0" layoutInCell="1" allowOverlap="1" wp14:anchorId="579873D4" wp14:editId="0EA0755E">
            <wp:simplePos x="0" y="0"/>
            <wp:positionH relativeFrom="column">
              <wp:posOffset>4886074</wp:posOffset>
            </wp:positionH>
            <wp:positionV relativeFrom="paragraph">
              <wp:posOffset>-455945</wp:posOffset>
            </wp:positionV>
            <wp:extent cx="566420" cy="466090"/>
            <wp:effectExtent l="0" t="0" r="5080" b="0"/>
            <wp:wrapNone/>
            <wp:docPr id="12" name="Image 12" descr="\\NAS\SC Reseau\0-DLA Regional\Charte Graphique\Logos\Financeurs\LMCU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 Reseau\0-DLA Regional\Charte Graphique\Logos\Financeurs\LMCU 2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420" cy="46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8D" w:rsidRDefault="00F5698D" w:rsidP="00F5698D">
      <w:pPr>
        <w:pStyle w:val="En-tte"/>
        <w:tabs>
          <w:tab w:val="clear" w:pos="4536"/>
          <w:tab w:val="clear" w:pos="9072"/>
          <w:tab w:val="left" w:pos="2552"/>
          <w:tab w:val="right" w:pos="6300"/>
          <w:tab w:val="right" w:pos="7740"/>
        </w:tabs>
      </w:pPr>
      <w:r>
        <w:tab/>
      </w:r>
      <w:r>
        <w:tab/>
      </w:r>
      <w:r>
        <w:tab/>
      </w:r>
      <w:r>
        <w:tab/>
      </w:r>
    </w:p>
    <w:p w:rsidR="00F5698D" w:rsidRDefault="00F23D1E" w:rsidP="005C60B2">
      <w:pPr>
        <w:rPr>
          <w:rFonts w:ascii="Times New Roman" w:hAnsi="Times New Roman"/>
          <w:b/>
          <w:color w:val="000080"/>
          <w:spacing w:val="60"/>
        </w:rPr>
      </w:pPr>
      <w:r>
        <w:rPr>
          <w:rFonts w:ascii="Times New Roman" w:hAnsi="Times New Roman"/>
          <w:b/>
          <w:noProof/>
          <w:color w:val="000080"/>
          <w:spacing w:val="60"/>
          <w:lang w:eastAsia="fr-FR"/>
        </w:rPr>
        <mc:AlternateContent>
          <mc:Choice Requires="wps">
            <w:drawing>
              <wp:anchor distT="0" distB="0" distL="114300" distR="114300" simplePos="0" relativeHeight="251666432" behindDoc="0" locked="0" layoutInCell="1" allowOverlap="1" wp14:anchorId="22F9E638" wp14:editId="6801C25D">
                <wp:simplePos x="0" y="0"/>
                <wp:positionH relativeFrom="column">
                  <wp:posOffset>-163195</wp:posOffset>
                </wp:positionH>
                <wp:positionV relativeFrom="paragraph">
                  <wp:posOffset>427990</wp:posOffset>
                </wp:positionV>
                <wp:extent cx="6172200" cy="0"/>
                <wp:effectExtent l="12700" t="16510" r="15875" b="1206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80">
                          <a:solidFill>
                            <a:srgbClr val="00008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B02E89" id="Line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33.7pt" to="473.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" strokecolor="navy" strokeweight=".53mm">
                <v:stroke joinstyle="miter"/>
              </v:line>
            </w:pict>
          </mc:Fallback>
        </mc:AlternateContent>
      </w:r>
    </w:p>
    <w:p w:rsidR="00F5698D" w:rsidRDefault="00F5698D" w:rsidP="00F5698D">
      <w:pPr>
        <w:jc w:val="center"/>
        <w:rPr>
          <w:rFonts w:ascii="Times New Roman" w:hAnsi="Times New Roman"/>
          <w:b/>
          <w:color w:val="000080"/>
          <w:spacing w:val="60"/>
        </w:rPr>
      </w:pPr>
    </w:p>
    <w:p w:rsidR="00F5698D" w:rsidRPr="001E014F" w:rsidRDefault="00F5698D" w:rsidP="00F5698D">
      <w:pPr>
        <w:jc w:val="center"/>
        <w:rPr>
          <w:rFonts w:ascii="Times New Roman" w:hAnsi="Times New Roman"/>
          <w:b/>
          <w:color w:val="000080"/>
          <w:spacing w:val="60"/>
        </w:rPr>
      </w:pPr>
      <w:r w:rsidRPr="001E014F">
        <w:rPr>
          <w:rFonts w:ascii="Times New Roman" w:hAnsi="Times New Roman"/>
          <w:b/>
          <w:color w:val="000080"/>
          <w:spacing w:val="60"/>
        </w:rPr>
        <w:t>DISPOSITIF LOCAL D'ACCOMPAGNEMENT NORD-PAS DE CALAIS</w:t>
      </w:r>
    </w:p>
    <w:p w:rsidR="00F5698D" w:rsidRDefault="00F5698D" w:rsidP="00F5698D">
      <w:pPr>
        <w:pStyle w:val="En-tte"/>
        <w:jc w:val="center"/>
        <w:rPr>
          <w:rFonts w:ascii="Times New Roman" w:hAnsi="Times New Roman"/>
          <w:b/>
          <w:color w:val="000080"/>
          <w:spacing w:val="60"/>
        </w:rPr>
      </w:pPr>
      <w:r w:rsidRPr="001E014F">
        <w:rPr>
          <w:rFonts w:ascii="Times New Roman" w:hAnsi="Times New Roman"/>
          <w:b/>
          <w:color w:val="000080"/>
          <w:spacing w:val="60"/>
        </w:rPr>
        <w:t>Soutien aux activités et services d’utilité sociale</w:t>
      </w:r>
    </w:p>
    <w:p w:rsidR="00F5698D" w:rsidRDefault="00F5698D" w:rsidP="00F5698D">
      <w:pPr>
        <w:pStyle w:val="En-tte"/>
        <w:jc w:val="center"/>
        <w:rPr>
          <w:rFonts w:ascii="Times New Roman" w:hAnsi="Times New Roman"/>
          <w:b/>
          <w:color w:val="000080"/>
          <w:spacing w:val="60"/>
        </w:rPr>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r>
        <w:rPr>
          <w:noProof/>
          <w:lang w:eastAsia="fr-FR"/>
        </w:rPr>
        <w:drawing>
          <wp:anchor distT="0" distB="0" distL="114300" distR="114300" simplePos="0" relativeHeight="251669504" behindDoc="0" locked="0" layoutInCell="1" allowOverlap="1" wp14:anchorId="413020DE" wp14:editId="6E69C155">
            <wp:simplePos x="0" y="0"/>
            <wp:positionH relativeFrom="margin">
              <wp:posOffset>1312885</wp:posOffset>
            </wp:positionH>
            <wp:positionV relativeFrom="margin">
              <wp:posOffset>2460093</wp:posOffset>
            </wp:positionV>
            <wp:extent cx="3223881" cy="1499191"/>
            <wp:effectExtent l="19050" t="0" r="0" b="0"/>
            <wp:wrapNone/>
            <wp:docPr id="8" name="Image 2" descr="DLA NPD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LA NPDC.jpeg"/>
                    <pic:cNvPicPr>
                      <a:picLocks noChangeAspect="1" noChangeArrowheads="1"/>
                    </pic:cNvPicPr>
                  </pic:nvPicPr>
                  <pic:blipFill>
                    <a:blip r:embed="rId14" cstate="print"/>
                    <a:srcRect/>
                    <a:stretch>
                      <a:fillRect/>
                    </a:stretch>
                  </pic:blipFill>
                  <pic:spPr bwMode="auto">
                    <a:xfrm>
                      <a:off x="0" y="0"/>
                      <a:ext cx="3223881" cy="1499191"/>
                    </a:xfrm>
                    <a:prstGeom prst="rect">
                      <a:avLst/>
                    </a:prstGeom>
                    <a:noFill/>
                    <a:ln w="9525">
                      <a:noFill/>
                      <a:miter lim="800000"/>
                      <a:headEnd/>
                      <a:tailEnd/>
                    </a:ln>
                  </pic:spPr>
                </pic:pic>
              </a:graphicData>
            </a:graphic>
          </wp:anchor>
        </w:drawing>
      </w: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tabs>
          <w:tab w:val="clear" w:pos="4536"/>
          <w:tab w:val="clear" w:pos="9072"/>
          <w:tab w:val="left" w:pos="2552"/>
          <w:tab w:val="right" w:pos="6300"/>
          <w:tab w:val="right" w:pos="7740"/>
        </w:tabs>
      </w:pPr>
    </w:p>
    <w:p w:rsidR="00F5698D" w:rsidRDefault="00F5698D" w:rsidP="00F5698D">
      <w:pPr>
        <w:pStyle w:val="En-tte"/>
        <w:pBdr>
          <w:top w:val="single" w:sz="4" w:space="1" w:color="000000"/>
          <w:left w:val="single" w:sz="4" w:space="4" w:color="000000"/>
          <w:bottom w:val="single" w:sz="4" w:space="1" w:color="000000"/>
          <w:right w:val="single" w:sz="4" w:space="4" w:color="000000"/>
        </w:pBdr>
        <w:tabs>
          <w:tab w:val="clear" w:pos="4536"/>
          <w:tab w:val="clear" w:pos="9072"/>
        </w:tabs>
        <w:spacing w:before="0" w:after="0"/>
        <w:jc w:val="center"/>
        <w:rPr>
          <w:rFonts w:ascii="Times New Roman" w:hAnsi="Times New Roman"/>
          <w:b/>
          <w:color w:val="333399"/>
          <w:sz w:val="44"/>
        </w:rPr>
      </w:pPr>
      <w:r>
        <w:rPr>
          <w:rFonts w:ascii="Times New Roman" w:hAnsi="Times New Roman"/>
          <w:b/>
          <w:color w:val="333399"/>
          <w:sz w:val="44"/>
        </w:rPr>
        <w:t>APPEL A MANIFESTATION D’INTERET DLA NORD-PAS DE CALAIS</w:t>
      </w:r>
    </w:p>
    <w:p w:rsidR="00F5698D" w:rsidRDefault="00F5698D" w:rsidP="00F5698D">
      <w:pPr>
        <w:pStyle w:val="En-tte"/>
        <w:pBdr>
          <w:top w:val="single" w:sz="4" w:space="1" w:color="000000"/>
          <w:left w:val="single" w:sz="4" w:space="4" w:color="000000"/>
          <w:bottom w:val="single" w:sz="4" w:space="1" w:color="000000"/>
          <w:right w:val="single" w:sz="4" w:space="4" w:color="000000"/>
        </w:pBdr>
        <w:tabs>
          <w:tab w:val="clear" w:pos="4536"/>
          <w:tab w:val="clear" w:pos="9072"/>
        </w:tabs>
        <w:spacing w:before="0" w:after="0"/>
        <w:jc w:val="center"/>
        <w:rPr>
          <w:rFonts w:ascii="Times New Roman" w:hAnsi="Times New Roman"/>
          <w:b/>
          <w:color w:val="333399"/>
          <w:sz w:val="24"/>
          <w:szCs w:val="24"/>
        </w:rPr>
      </w:pPr>
      <w:r>
        <w:rPr>
          <w:rFonts w:ascii="Times New Roman" w:hAnsi="Times New Roman"/>
          <w:b/>
          <w:color w:val="333399"/>
          <w:sz w:val="24"/>
          <w:szCs w:val="24"/>
        </w:rPr>
        <w:t>-</w:t>
      </w:r>
    </w:p>
    <w:p w:rsidR="00F5698D" w:rsidRDefault="005C60B2" w:rsidP="00F5698D">
      <w:pPr>
        <w:pStyle w:val="En-tte"/>
        <w:pBdr>
          <w:top w:val="single" w:sz="4" w:space="1" w:color="000000"/>
          <w:left w:val="single" w:sz="4" w:space="4" w:color="000000"/>
          <w:bottom w:val="single" w:sz="4" w:space="1" w:color="000000"/>
          <w:right w:val="single" w:sz="4" w:space="4" w:color="000000"/>
        </w:pBdr>
        <w:tabs>
          <w:tab w:val="clear" w:pos="4536"/>
          <w:tab w:val="clear" w:pos="9072"/>
        </w:tabs>
        <w:spacing w:before="0" w:after="0"/>
        <w:jc w:val="center"/>
        <w:rPr>
          <w:rFonts w:ascii="Times New Roman" w:hAnsi="Times New Roman"/>
          <w:b/>
          <w:color w:val="333399"/>
          <w:sz w:val="44"/>
        </w:rPr>
      </w:pPr>
      <w:r>
        <w:rPr>
          <w:rFonts w:ascii="Times New Roman" w:hAnsi="Times New Roman"/>
          <w:b/>
          <w:color w:val="333399"/>
          <w:sz w:val="44"/>
        </w:rPr>
        <w:t>Fiche Prestataire</w:t>
      </w:r>
    </w:p>
    <w:p w:rsidR="00F5698D" w:rsidRDefault="00F5698D" w:rsidP="00F30AE7">
      <w:pPr>
        <w:rPr>
          <w:b/>
          <w:u w:val="single"/>
        </w:rPr>
      </w:pPr>
    </w:p>
    <w:p w:rsidR="00F5698D" w:rsidRDefault="00F5698D" w:rsidP="00F30AE7">
      <w:pPr>
        <w:rPr>
          <w:b/>
          <w:u w:val="single"/>
        </w:rPr>
      </w:pPr>
    </w:p>
    <w:p w:rsidR="00F5698D" w:rsidRDefault="00F5698D" w:rsidP="00F30AE7">
      <w:pPr>
        <w:rPr>
          <w:b/>
          <w:u w:val="single"/>
        </w:rPr>
      </w:pPr>
    </w:p>
    <w:p w:rsidR="00F5698D" w:rsidRDefault="00F5698D" w:rsidP="00F5698D"/>
    <w:p w:rsidR="005C60B2" w:rsidRDefault="005C60B2" w:rsidP="00F5698D"/>
    <w:p w:rsidR="005C60B2" w:rsidRDefault="005C60B2" w:rsidP="00F5698D"/>
    <w:p w:rsidR="005C60B2" w:rsidRDefault="005C60B2" w:rsidP="00F5698D"/>
    <w:p w:rsidR="005C60B2" w:rsidRDefault="005C60B2" w:rsidP="00F5698D"/>
    <w:p w:rsidR="005C60B2" w:rsidRDefault="005C60B2" w:rsidP="00F5698D"/>
    <w:p w:rsidR="00B876E6" w:rsidRDefault="00B876E6" w:rsidP="00B876E6">
      <w:pPr>
        <w:rPr>
          <w:b/>
        </w:rPr>
      </w:pPr>
    </w:p>
    <w:p w:rsidR="00B876E6" w:rsidRPr="00C5260A" w:rsidRDefault="00B876E6" w:rsidP="00B876E6">
      <w:pPr>
        <w:rPr>
          <w:i/>
          <w:u w:val="single"/>
        </w:rPr>
      </w:pPr>
      <w:r>
        <w:rPr>
          <w:noProof/>
          <w:lang w:eastAsia="fr-FR"/>
        </w:rPr>
        <w:drawing>
          <wp:anchor distT="0" distB="0" distL="114300" distR="114300" simplePos="0" relativeHeight="251683840" behindDoc="1" locked="0" layoutInCell="1" allowOverlap="1" wp14:anchorId="08FC9CFA" wp14:editId="5E1EE13C">
            <wp:simplePos x="0" y="0"/>
            <wp:positionH relativeFrom="column">
              <wp:posOffset>4840767</wp:posOffset>
            </wp:positionH>
            <wp:positionV relativeFrom="paragraph">
              <wp:posOffset>324485</wp:posOffset>
            </wp:positionV>
            <wp:extent cx="786809" cy="564244"/>
            <wp:effectExtent l="0" t="0" r="0" b="7620"/>
            <wp:wrapNone/>
            <wp:docPr id="9" name="Image 9" descr="\\NAS\SC Reseau\0-DLA Regional\Charte Graphique\Logos\Mouvement associatif Nord-Pas de C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C Reseau\0-DLA Regional\Charte Graphique\Logos\Mouvement associatif Nord-Pas de Calai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6809" cy="5642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2816" behindDoc="0" locked="0" layoutInCell="1" allowOverlap="1" wp14:anchorId="6B16945C" wp14:editId="5C46883A">
            <wp:simplePos x="0" y="0"/>
            <wp:positionH relativeFrom="column">
              <wp:posOffset>3538220</wp:posOffset>
            </wp:positionH>
            <wp:positionV relativeFrom="paragraph">
              <wp:posOffset>322580</wp:posOffset>
            </wp:positionV>
            <wp:extent cx="1179113" cy="561975"/>
            <wp:effectExtent l="0" t="0" r="2540" b="0"/>
            <wp:wrapNone/>
            <wp:docPr id="11" name="Image 3" descr="CRESS 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RESS 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9113" cy="561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0768" behindDoc="0" locked="0" layoutInCell="1" allowOverlap="1" wp14:anchorId="18E50E30" wp14:editId="265DF73E">
            <wp:simplePos x="0" y="0"/>
            <wp:positionH relativeFrom="column">
              <wp:posOffset>1336040</wp:posOffset>
            </wp:positionH>
            <wp:positionV relativeFrom="paragraph">
              <wp:posOffset>320040</wp:posOffset>
            </wp:positionV>
            <wp:extent cx="1548130" cy="450850"/>
            <wp:effectExtent l="0" t="0" r="0" b="6350"/>
            <wp:wrapNone/>
            <wp:docPr id="5" name="Image 7" descr="logo_pasdecalaisActif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_pasdecalaisActif_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8130" cy="450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9744" behindDoc="0" locked="0" layoutInCell="1" allowOverlap="1" wp14:anchorId="7DE2DB03" wp14:editId="02F90BF6">
            <wp:simplePos x="0" y="0"/>
            <wp:positionH relativeFrom="column">
              <wp:posOffset>-349885</wp:posOffset>
            </wp:positionH>
            <wp:positionV relativeFrom="paragraph">
              <wp:posOffset>318770</wp:posOffset>
            </wp:positionV>
            <wp:extent cx="1547495" cy="450850"/>
            <wp:effectExtent l="0" t="0" r="0" b="6350"/>
            <wp:wrapNone/>
            <wp:docPr id="6" name="Image 8" descr="logo_NordActif_35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_NordActif_3500x9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7495" cy="450850"/>
                    </a:xfrm>
                    <a:prstGeom prst="rect">
                      <a:avLst/>
                    </a:prstGeom>
                    <a:noFill/>
                  </pic:spPr>
                </pic:pic>
              </a:graphicData>
            </a:graphic>
            <wp14:sizeRelH relativeFrom="page">
              <wp14:pctWidth>0</wp14:pctWidth>
            </wp14:sizeRelH>
            <wp14:sizeRelV relativeFrom="page">
              <wp14:pctHeight>0</wp14:pctHeight>
            </wp14:sizeRelV>
          </wp:anchor>
        </w:drawing>
      </w:r>
      <w:r w:rsidRPr="00C5260A">
        <w:rPr>
          <w:i/>
          <w:u w:val="single"/>
        </w:rPr>
        <w:t>Les opérateurs DLA </w:t>
      </w:r>
      <w:r>
        <w:rPr>
          <w:i/>
          <w:u w:val="single"/>
        </w:rPr>
        <w:t>départementaux</w:t>
      </w:r>
      <w:r w:rsidRPr="00C5260A">
        <w:rPr>
          <w:i/>
          <w:u w:val="single"/>
        </w:rPr>
        <w:t>:</w:t>
      </w:r>
      <w:r>
        <w:rPr>
          <w:i/>
        </w:rPr>
        <w:t xml:space="preserve">                               </w:t>
      </w:r>
      <w:r>
        <w:rPr>
          <w:i/>
        </w:rPr>
        <w:tab/>
      </w:r>
      <w:r>
        <w:rPr>
          <w:i/>
        </w:rPr>
        <w:tab/>
        <w:t xml:space="preserve">   </w:t>
      </w:r>
      <w:r w:rsidRPr="00C5260A">
        <w:rPr>
          <w:i/>
          <w:u w:val="single"/>
        </w:rPr>
        <w:t>L</w:t>
      </w:r>
      <w:r>
        <w:rPr>
          <w:i/>
          <w:u w:val="single"/>
        </w:rPr>
        <w:t>’opérateur</w:t>
      </w:r>
      <w:r w:rsidRPr="00C5260A">
        <w:rPr>
          <w:i/>
          <w:u w:val="single"/>
        </w:rPr>
        <w:t xml:space="preserve"> DLA </w:t>
      </w:r>
      <w:r>
        <w:rPr>
          <w:i/>
          <w:u w:val="single"/>
        </w:rPr>
        <w:t>Régional</w:t>
      </w:r>
      <w:r w:rsidRPr="00C5260A">
        <w:rPr>
          <w:i/>
          <w:u w:val="single"/>
        </w:rPr>
        <w:t>:</w:t>
      </w:r>
    </w:p>
    <w:p w:rsidR="00F30AE7" w:rsidRDefault="00F30AE7" w:rsidP="00F30AE7">
      <w:pPr>
        <w:rPr>
          <w:b/>
          <w:u w:val="single"/>
        </w:rPr>
      </w:pPr>
      <w:r w:rsidRPr="00D07AD3">
        <w:rPr>
          <w:b/>
          <w:u w:val="single"/>
        </w:rPr>
        <w:lastRenderedPageBreak/>
        <w:t>Renseignements administratifs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702"/>
      </w:tblGrid>
      <w:tr w:rsidR="00F30AE7" w:rsidRPr="00D24AD6" w:rsidTr="00BD7638">
        <w:tc>
          <w:tcPr>
            <w:tcW w:w="3510" w:type="dxa"/>
          </w:tcPr>
          <w:p w:rsidR="00F30AE7" w:rsidRPr="00D24AD6" w:rsidRDefault="00F30AE7" w:rsidP="00BD7638">
            <w:pPr>
              <w:spacing w:after="0" w:line="240" w:lineRule="auto"/>
              <w:rPr>
                <w:b/>
              </w:rPr>
            </w:pPr>
            <w:r w:rsidRPr="00D24AD6">
              <w:rPr>
                <w:b/>
              </w:rPr>
              <w:t>Nom de la structure</w:t>
            </w:r>
          </w:p>
        </w:tc>
        <w:tc>
          <w:tcPr>
            <w:tcW w:w="5702" w:type="dxa"/>
          </w:tcPr>
          <w:p w:rsidR="00F30AE7" w:rsidRPr="00D24AD6" w:rsidRDefault="00F30AE7"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Date de création</w:t>
            </w:r>
          </w:p>
        </w:tc>
        <w:sdt>
          <w:sdtPr>
            <w:alias w:val="Date"/>
            <w:tag w:val="Date"/>
            <w:id w:val="105512212"/>
            <w:lock w:val="sdtLocked"/>
            <w:placeholder>
              <w:docPart w:val="D099E63D6CBC47F9B5C7C85C6E26058C"/>
            </w:placeholder>
            <w:showingPlcHdr/>
            <w:date>
              <w:dateFormat w:val="dd/MM/yyyy"/>
              <w:lid w:val="fr-FR"/>
              <w:storeMappedDataAs w:val="dateTime"/>
              <w:calendar w:val="gregorian"/>
            </w:date>
          </w:sdtPr>
          <w:sdtEndPr/>
          <w:sdtContent>
            <w:tc>
              <w:tcPr>
                <w:tcW w:w="5702" w:type="dxa"/>
              </w:tcPr>
              <w:p w:rsidR="00F30AE7" w:rsidRPr="00D24AD6" w:rsidRDefault="00F30AE7" w:rsidP="00BD7638">
                <w:pPr>
                  <w:tabs>
                    <w:tab w:val="left" w:pos="1845"/>
                    <w:tab w:val="left" w:pos="3915"/>
                  </w:tabs>
                  <w:spacing w:after="0" w:line="240" w:lineRule="auto"/>
                </w:pPr>
                <w:r w:rsidRPr="00F91482">
                  <w:rPr>
                    <w:rStyle w:val="Textedelespacerserv"/>
                  </w:rPr>
                  <w:t>Cliquez ici pour entrer une date.</w:t>
                </w:r>
              </w:p>
            </w:tc>
          </w:sdtContent>
        </w:sdt>
      </w:tr>
      <w:tr w:rsidR="00F30AE7" w:rsidRPr="00D24AD6" w:rsidTr="00BD7638">
        <w:tc>
          <w:tcPr>
            <w:tcW w:w="3510" w:type="dxa"/>
          </w:tcPr>
          <w:p w:rsidR="00F30AE7" w:rsidRPr="00D24AD6" w:rsidRDefault="00F30AE7" w:rsidP="00BD7638">
            <w:pPr>
              <w:spacing w:after="0" w:line="240" w:lineRule="auto"/>
              <w:rPr>
                <w:b/>
              </w:rPr>
            </w:pPr>
            <w:r w:rsidRPr="00D24AD6">
              <w:rPr>
                <w:b/>
              </w:rPr>
              <w:t>Forme juridique</w:t>
            </w:r>
          </w:p>
        </w:tc>
        <w:sdt>
          <w:sdtPr>
            <w:alias w:val="Statut"/>
            <w:tag w:val="Statut"/>
            <w:id w:val="105512214"/>
            <w:lock w:val="sdtLocked"/>
            <w:placeholder>
              <w:docPart w:val="22600FEDFB83409D903BCDB805E92326"/>
            </w:placeholder>
            <w:showingPlcHdr/>
            <w:dropDownList>
              <w:listItem w:value="Choisissez un élément."/>
              <w:listItem w:displayText="Association" w:value="Association"/>
              <w:listItem w:displayText="Autre" w:value="Autre"/>
              <w:listItem w:displayText="Fédération/Réseau associatif" w:value="Fédération/Réseau associatif"/>
              <w:listItem w:displayText="SARL, SA, etc." w:value="SARL, SA, etc."/>
              <w:listItem w:displayText="SIAE" w:value="SIAE"/>
              <w:listItem w:displayText="Structure coopérative" w:value="Structure coopérative"/>
            </w:dropDownList>
          </w:sdtPr>
          <w:sdtEndPr/>
          <w:sdtContent>
            <w:tc>
              <w:tcPr>
                <w:tcW w:w="5702" w:type="dxa"/>
              </w:tcPr>
              <w:p w:rsidR="00F30AE7" w:rsidRPr="00D24AD6" w:rsidRDefault="00F30AE7" w:rsidP="00BD7638">
                <w:pPr>
                  <w:spacing w:after="0" w:line="240" w:lineRule="auto"/>
                </w:pPr>
                <w:r w:rsidRPr="00F91482">
                  <w:rPr>
                    <w:rStyle w:val="Textedelespacerserv"/>
                  </w:rPr>
                  <w:t>Choisissez un élément.</w:t>
                </w:r>
              </w:p>
            </w:tc>
          </w:sdtContent>
        </w:sdt>
      </w:tr>
      <w:tr w:rsidR="00F30AE7" w:rsidRPr="00D24AD6" w:rsidTr="00BD7638">
        <w:tc>
          <w:tcPr>
            <w:tcW w:w="3510" w:type="dxa"/>
          </w:tcPr>
          <w:p w:rsidR="00F30AE7" w:rsidRPr="00D24AD6" w:rsidRDefault="00E40499" w:rsidP="00BD7638">
            <w:pPr>
              <w:spacing w:after="0" w:line="240" w:lineRule="auto"/>
              <w:rPr>
                <w:b/>
              </w:rPr>
            </w:pPr>
            <w:r>
              <w:rPr>
                <w:b/>
              </w:rPr>
              <w:t>N°SIRET</w:t>
            </w:r>
          </w:p>
        </w:tc>
        <w:tc>
          <w:tcPr>
            <w:tcW w:w="5702" w:type="dxa"/>
          </w:tcPr>
          <w:p w:rsidR="00F30AE7" w:rsidRPr="00D24AD6" w:rsidRDefault="00F30AE7" w:rsidP="00BD7638">
            <w:pPr>
              <w:spacing w:after="0" w:line="240" w:lineRule="auto"/>
            </w:pPr>
          </w:p>
        </w:tc>
      </w:tr>
      <w:tr w:rsidR="00E40499" w:rsidRPr="00D24AD6" w:rsidTr="00BD7638">
        <w:tc>
          <w:tcPr>
            <w:tcW w:w="3510" w:type="dxa"/>
          </w:tcPr>
          <w:p w:rsidR="00E40499" w:rsidRPr="00D24AD6" w:rsidRDefault="00E40499" w:rsidP="00BD7638">
            <w:pPr>
              <w:spacing w:after="0" w:line="240" w:lineRule="auto"/>
              <w:rPr>
                <w:b/>
              </w:rPr>
            </w:pPr>
            <w:r>
              <w:rPr>
                <w:b/>
              </w:rPr>
              <w:t>Code NAF</w:t>
            </w:r>
          </w:p>
        </w:tc>
        <w:tc>
          <w:tcPr>
            <w:tcW w:w="5702" w:type="dxa"/>
          </w:tcPr>
          <w:p w:rsidR="00E40499" w:rsidRPr="00D24AD6" w:rsidRDefault="00E40499" w:rsidP="00BD7638">
            <w:pPr>
              <w:spacing w:after="0" w:line="240" w:lineRule="auto"/>
            </w:pPr>
          </w:p>
        </w:tc>
      </w:tr>
      <w:tr w:rsidR="00E40499" w:rsidRPr="00D24AD6" w:rsidTr="00BD7638">
        <w:tc>
          <w:tcPr>
            <w:tcW w:w="3510" w:type="dxa"/>
          </w:tcPr>
          <w:p w:rsidR="00E40499" w:rsidRPr="00D24AD6" w:rsidRDefault="00E40499" w:rsidP="00BD7638">
            <w:pPr>
              <w:spacing w:after="0" w:line="240" w:lineRule="auto"/>
              <w:rPr>
                <w:b/>
              </w:rPr>
            </w:pPr>
            <w:r>
              <w:rPr>
                <w:b/>
              </w:rPr>
              <w:t>Adresse</w:t>
            </w:r>
          </w:p>
        </w:tc>
        <w:tc>
          <w:tcPr>
            <w:tcW w:w="5702" w:type="dxa"/>
          </w:tcPr>
          <w:p w:rsidR="00E40499" w:rsidRPr="00D24AD6" w:rsidRDefault="00E40499"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Ville</w:t>
            </w:r>
          </w:p>
        </w:tc>
        <w:tc>
          <w:tcPr>
            <w:tcW w:w="5702" w:type="dxa"/>
          </w:tcPr>
          <w:p w:rsidR="00F30AE7" w:rsidRPr="00D24AD6" w:rsidRDefault="00F30AE7"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Code Postal </w:t>
            </w:r>
          </w:p>
        </w:tc>
        <w:tc>
          <w:tcPr>
            <w:tcW w:w="5702" w:type="dxa"/>
          </w:tcPr>
          <w:p w:rsidR="00F30AE7" w:rsidRPr="00D24AD6" w:rsidRDefault="00F30AE7" w:rsidP="00BD7638">
            <w:pPr>
              <w:spacing w:after="0" w:line="240" w:lineRule="auto"/>
            </w:pPr>
          </w:p>
        </w:tc>
      </w:tr>
      <w:tr w:rsidR="00AE26AB" w:rsidRPr="00D24AD6" w:rsidTr="00BD7638">
        <w:tc>
          <w:tcPr>
            <w:tcW w:w="3510" w:type="dxa"/>
          </w:tcPr>
          <w:p w:rsidR="00AE26AB" w:rsidRPr="00D24AD6" w:rsidRDefault="00AE26AB" w:rsidP="00BD7638">
            <w:pPr>
              <w:spacing w:after="0" w:line="240" w:lineRule="auto"/>
              <w:rPr>
                <w:b/>
              </w:rPr>
            </w:pPr>
            <w:r>
              <w:rPr>
                <w:b/>
              </w:rPr>
              <w:t>Mail</w:t>
            </w:r>
          </w:p>
        </w:tc>
        <w:tc>
          <w:tcPr>
            <w:tcW w:w="5702" w:type="dxa"/>
          </w:tcPr>
          <w:p w:rsidR="00AE26AB" w:rsidRPr="00D24AD6" w:rsidRDefault="00AE26AB" w:rsidP="00BD7638">
            <w:pPr>
              <w:spacing w:after="0" w:line="240" w:lineRule="auto"/>
            </w:pPr>
          </w:p>
        </w:tc>
      </w:tr>
      <w:tr w:rsidR="00AE26AB" w:rsidRPr="00D24AD6" w:rsidTr="00BD7638">
        <w:tc>
          <w:tcPr>
            <w:tcW w:w="3510" w:type="dxa"/>
          </w:tcPr>
          <w:p w:rsidR="00AE26AB" w:rsidRPr="00D24AD6" w:rsidRDefault="00AE26AB" w:rsidP="00BD7638">
            <w:pPr>
              <w:spacing w:after="0" w:line="240" w:lineRule="auto"/>
              <w:rPr>
                <w:b/>
              </w:rPr>
            </w:pPr>
            <w:r>
              <w:rPr>
                <w:b/>
              </w:rPr>
              <w:t>Site internet</w:t>
            </w:r>
          </w:p>
        </w:tc>
        <w:tc>
          <w:tcPr>
            <w:tcW w:w="5702" w:type="dxa"/>
          </w:tcPr>
          <w:p w:rsidR="00AE26AB" w:rsidRPr="00D24AD6" w:rsidRDefault="00AE26AB"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Téléphone</w:t>
            </w:r>
          </w:p>
        </w:tc>
        <w:tc>
          <w:tcPr>
            <w:tcW w:w="5702" w:type="dxa"/>
          </w:tcPr>
          <w:p w:rsidR="00F30AE7" w:rsidRPr="00D24AD6" w:rsidRDefault="00F30AE7"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Fax</w:t>
            </w:r>
          </w:p>
        </w:tc>
        <w:tc>
          <w:tcPr>
            <w:tcW w:w="5702" w:type="dxa"/>
          </w:tcPr>
          <w:p w:rsidR="00F30AE7" w:rsidRPr="00D24AD6" w:rsidRDefault="00F30AE7" w:rsidP="00BD7638">
            <w:pPr>
              <w:spacing w:after="0" w:line="240" w:lineRule="auto"/>
            </w:pPr>
          </w:p>
        </w:tc>
      </w:tr>
      <w:tr w:rsidR="00F30AE7" w:rsidRPr="00D24AD6" w:rsidTr="00BD7638">
        <w:tc>
          <w:tcPr>
            <w:tcW w:w="3510" w:type="dxa"/>
          </w:tcPr>
          <w:p w:rsidR="00F30AE7" w:rsidRPr="00D24AD6" w:rsidRDefault="00F30AE7" w:rsidP="00BD7638">
            <w:pPr>
              <w:spacing w:after="0" w:line="240" w:lineRule="auto"/>
              <w:rPr>
                <w:b/>
              </w:rPr>
            </w:pPr>
            <w:r w:rsidRPr="00D24AD6">
              <w:rPr>
                <w:b/>
              </w:rPr>
              <w:t>Nom et fonction du représentant légal </w:t>
            </w:r>
          </w:p>
        </w:tc>
        <w:tc>
          <w:tcPr>
            <w:tcW w:w="5702" w:type="dxa"/>
          </w:tcPr>
          <w:p w:rsidR="00F30AE7" w:rsidRPr="00D24AD6" w:rsidRDefault="00F30AE7" w:rsidP="00BD7638">
            <w:pPr>
              <w:spacing w:after="0" w:line="240" w:lineRule="auto"/>
            </w:pPr>
          </w:p>
        </w:tc>
      </w:tr>
      <w:tr w:rsidR="00F30AE7" w:rsidRPr="00D24AD6" w:rsidTr="00BD7638">
        <w:trPr>
          <w:trHeight w:val="611"/>
        </w:trPr>
        <w:tc>
          <w:tcPr>
            <w:tcW w:w="3510" w:type="dxa"/>
          </w:tcPr>
          <w:p w:rsidR="00F30AE7" w:rsidRPr="00D24AD6" w:rsidRDefault="00F30AE7" w:rsidP="00AE26AB">
            <w:pPr>
              <w:spacing w:after="0" w:line="240" w:lineRule="auto"/>
              <w:rPr>
                <w:b/>
              </w:rPr>
            </w:pPr>
            <w:r w:rsidRPr="00D24AD6">
              <w:rPr>
                <w:b/>
              </w:rPr>
              <w:t xml:space="preserve">Nom et fonction du </w:t>
            </w:r>
            <w:r w:rsidR="00AE26AB">
              <w:rPr>
                <w:b/>
              </w:rPr>
              <w:t>référent</w:t>
            </w:r>
            <w:r w:rsidRPr="00D24AD6">
              <w:rPr>
                <w:b/>
              </w:rPr>
              <w:t xml:space="preserve"> DLA (si différent du représentant légal)</w:t>
            </w:r>
          </w:p>
        </w:tc>
        <w:tc>
          <w:tcPr>
            <w:tcW w:w="5702" w:type="dxa"/>
          </w:tcPr>
          <w:p w:rsidR="00F30AE7" w:rsidRPr="00D24AD6" w:rsidRDefault="00F30AE7" w:rsidP="00BD7638">
            <w:pPr>
              <w:spacing w:after="0" w:line="240" w:lineRule="auto"/>
            </w:pPr>
          </w:p>
        </w:tc>
      </w:tr>
    </w:tbl>
    <w:p w:rsidR="00F30AE7" w:rsidRDefault="00F30AE7" w:rsidP="00F30AE7">
      <w:pPr>
        <w:spacing w:after="0"/>
      </w:pPr>
    </w:p>
    <w:p w:rsidR="00F30AE7" w:rsidRDefault="00F30AE7" w:rsidP="00F30AE7">
      <w:pPr>
        <w:spacing w:after="0"/>
        <w:rPr>
          <w:b/>
          <w:u w:val="single"/>
        </w:rPr>
      </w:pPr>
      <w:r w:rsidRPr="00413DC4">
        <w:rPr>
          <w:b/>
          <w:u w:val="single"/>
        </w:rPr>
        <w:t>Les consultants :</w:t>
      </w:r>
    </w:p>
    <w:p w:rsidR="00F30AE7" w:rsidRPr="00413DC4" w:rsidRDefault="00F30AE7" w:rsidP="00F30AE7">
      <w:pPr>
        <w:spacing w:after="0"/>
        <w:rPr>
          <w:i/>
        </w:rPr>
      </w:pPr>
      <w:r w:rsidRPr="00413DC4">
        <w:rPr>
          <w:i/>
        </w:rPr>
        <w:t>(Merci de joindre les CV correspondants</w:t>
      </w:r>
      <w:r>
        <w:rPr>
          <w:i/>
        </w:rPr>
        <w:t xml:space="preserve"> aux personnes susceptibles d’intervenir</w:t>
      </w:r>
      <w:r w:rsidR="00E40499">
        <w:rPr>
          <w:i/>
        </w:rPr>
        <w:t xml:space="preserve"> dans le cadre du DLA</w:t>
      </w:r>
      <w:r w:rsidRPr="00413DC4">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287"/>
        <w:gridCol w:w="1915"/>
        <w:gridCol w:w="2659"/>
      </w:tblGrid>
      <w:tr w:rsidR="00F30AE7" w:rsidRPr="00D24AD6" w:rsidTr="00BD7638">
        <w:tc>
          <w:tcPr>
            <w:tcW w:w="2427" w:type="dxa"/>
          </w:tcPr>
          <w:p w:rsidR="00F30AE7" w:rsidRPr="00D24AD6" w:rsidRDefault="00F30AE7" w:rsidP="00BD7638">
            <w:pPr>
              <w:spacing w:after="0" w:line="240" w:lineRule="auto"/>
              <w:jc w:val="center"/>
              <w:rPr>
                <w:b/>
              </w:rPr>
            </w:pPr>
            <w:r w:rsidRPr="00D24AD6">
              <w:rPr>
                <w:b/>
              </w:rPr>
              <w:t>Nom</w:t>
            </w:r>
          </w:p>
        </w:tc>
        <w:tc>
          <w:tcPr>
            <w:tcW w:w="2287" w:type="dxa"/>
          </w:tcPr>
          <w:p w:rsidR="00F30AE7" w:rsidRPr="00D24AD6" w:rsidRDefault="00F30AE7" w:rsidP="00BD7638">
            <w:pPr>
              <w:spacing w:after="0" w:line="240" w:lineRule="auto"/>
              <w:jc w:val="center"/>
              <w:rPr>
                <w:b/>
              </w:rPr>
            </w:pPr>
            <w:r w:rsidRPr="00D24AD6">
              <w:rPr>
                <w:b/>
              </w:rPr>
              <w:t>Fonction</w:t>
            </w:r>
          </w:p>
        </w:tc>
        <w:tc>
          <w:tcPr>
            <w:tcW w:w="1915" w:type="dxa"/>
          </w:tcPr>
          <w:p w:rsidR="00F30AE7" w:rsidRPr="00D24AD6" w:rsidRDefault="00F30AE7" w:rsidP="00BD7638">
            <w:pPr>
              <w:spacing w:after="0" w:line="240" w:lineRule="auto"/>
              <w:jc w:val="center"/>
              <w:rPr>
                <w:b/>
              </w:rPr>
            </w:pPr>
            <w:r w:rsidRPr="00D24AD6">
              <w:rPr>
                <w:b/>
              </w:rPr>
              <w:t>Numéro de téléphone</w:t>
            </w:r>
          </w:p>
        </w:tc>
        <w:tc>
          <w:tcPr>
            <w:tcW w:w="2659" w:type="dxa"/>
          </w:tcPr>
          <w:p w:rsidR="00F30AE7" w:rsidRPr="00D24AD6" w:rsidRDefault="00F30AE7" w:rsidP="00BD7638">
            <w:pPr>
              <w:spacing w:after="0" w:line="240" w:lineRule="auto"/>
              <w:jc w:val="center"/>
              <w:rPr>
                <w:b/>
              </w:rPr>
            </w:pPr>
            <w:r w:rsidRPr="00D24AD6">
              <w:rPr>
                <w:b/>
              </w:rPr>
              <w:t>Mail</w:t>
            </w:r>
          </w:p>
        </w:tc>
      </w:tr>
      <w:tr w:rsidR="00F30AE7" w:rsidRPr="00D24AD6" w:rsidTr="00BD7638">
        <w:tc>
          <w:tcPr>
            <w:tcW w:w="2427" w:type="dxa"/>
          </w:tcPr>
          <w:p w:rsidR="00F30AE7" w:rsidRPr="00D24AD6" w:rsidRDefault="00F30AE7" w:rsidP="00BD7638">
            <w:pPr>
              <w:spacing w:after="0" w:line="240" w:lineRule="auto"/>
            </w:pPr>
          </w:p>
        </w:tc>
        <w:tc>
          <w:tcPr>
            <w:tcW w:w="2287" w:type="dxa"/>
          </w:tcPr>
          <w:p w:rsidR="00F30AE7" w:rsidRPr="00D24AD6" w:rsidRDefault="00F30AE7" w:rsidP="00BD7638">
            <w:pPr>
              <w:spacing w:after="0" w:line="240" w:lineRule="auto"/>
            </w:pPr>
          </w:p>
        </w:tc>
        <w:tc>
          <w:tcPr>
            <w:tcW w:w="1915" w:type="dxa"/>
          </w:tcPr>
          <w:p w:rsidR="00F30AE7" w:rsidRPr="00D24AD6" w:rsidRDefault="00F30AE7" w:rsidP="00BD7638">
            <w:pPr>
              <w:spacing w:after="0" w:line="240" w:lineRule="auto"/>
            </w:pPr>
          </w:p>
        </w:tc>
        <w:tc>
          <w:tcPr>
            <w:tcW w:w="2659" w:type="dxa"/>
          </w:tcPr>
          <w:p w:rsidR="00F30AE7" w:rsidRPr="00D24AD6" w:rsidRDefault="00F30AE7" w:rsidP="00BD7638">
            <w:pPr>
              <w:spacing w:after="0" w:line="240" w:lineRule="auto"/>
            </w:pPr>
          </w:p>
        </w:tc>
      </w:tr>
      <w:tr w:rsidR="00F30AE7" w:rsidRPr="00D24AD6" w:rsidTr="00BD7638">
        <w:tc>
          <w:tcPr>
            <w:tcW w:w="2427" w:type="dxa"/>
          </w:tcPr>
          <w:p w:rsidR="00F30AE7" w:rsidRPr="00D24AD6" w:rsidRDefault="00F30AE7" w:rsidP="00BD7638">
            <w:pPr>
              <w:spacing w:after="0" w:line="240" w:lineRule="auto"/>
            </w:pPr>
          </w:p>
        </w:tc>
        <w:tc>
          <w:tcPr>
            <w:tcW w:w="2287" w:type="dxa"/>
          </w:tcPr>
          <w:p w:rsidR="00F30AE7" w:rsidRPr="00D24AD6" w:rsidRDefault="00F30AE7" w:rsidP="00BD7638">
            <w:pPr>
              <w:spacing w:after="0" w:line="240" w:lineRule="auto"/>
            </w:pPr>
          </w:p>
        </w:tc>
        <w:tc>
          <w:tcPr>
            <w:tcW w:w="1915" w:type="dxa"/>
          </w:tcPr>
          <w:p w:rsidR="00F30AE7" w:rsidRPr="00D24AD6" w:rsidRDefault="00F30AE7" w:rsidP="00BD7638">
            <w:pPr>
              <w:spacing w:after="0" w:line="240" w:lineRule="auto"/>
            </w:pPr>
          </w:p>
        </w:tc>
        <w:tc>
          <w:tcPr>
            <w:tcW w:w="2659" w:type="dxa"/>
          </w:tcPr>
          <w:p w:rsidR="00F30AE7" w:rsidRPr="00D24AD6" w:rsidRDefault="00F30AE7" w:rsidP="00BD7638">
            <w:pPr>
              <w:spacing w:after="0" w:line="240" w:lineRule="auto"/>
            </w:pPr>
          </w:p>
        </w:tc>
      </w:tr>
      <w:tr w:rsidR="00F30AE7" w:rsidRPr="00D24AD6" w:rsidTr="00BD7638">
        <w:tc>
          <w:tcPr>
            <w:tcW w:w="2427" w:type="dxa"/>
          </w:tcPr>
          <w:p w:rsidR="00F30AE7" w:rsidRPr="00D24AD6" w:rsidRDefault="00F30AE7" w:rsidP="00BD7638">
            <w:pPr>
              <w:spacing w:after="0" w:line="240" w:lineRule="auto"/>
            </w:pPr>
          </w:p>
        </w:tc>
        <w:tc>
          <w:tcPr>
            <w:tcW w:w="2287" w:type="dxa"/>
          </w:tcPr>
          <w:p w:rsidR="00F30AE7" w:rsidRPr="00D24AD6" w:rsidRDefault="00F30AE7" w:rsidP="00BD7638">
            <w:pPr>
              <w:spacing w:after="0" w:line="240" w:lineRule="auto"/>
            </w:pPr>
          </w:p>
        </w:tc>
        <w:tc>
          <w:tcPr>
            <w:tcW w:w="1915" w:type="dxa"/>
          </w:tcPr>
          <w:p w:rsidR="00F30AE7" w:rsidRPr="00D24AD6" w:rsidRDefault="00F30AE7" w:rsidP="00BD7638">
            <w:pPr>
              <w:spacing w:after="0" w:line="240" w:lineRule="auto"/>
            </w:pPr>
          </w:p>
        </w:tc>
        <w:tc>
          <w:tcPr>
            <w:tcW w:w="2659" w:type="dxa"/>
          </w:tcPr>
          <w:p w:rsidR="00F30AE7" w:rsidRPr="00D24AD6" w:rsidRDefault="00F30AE7" w:rsidP="00BD7638">
            <w:pPr>
              <w:spacing w:after="0" w:line="240" w:lineRule="auto"/>
            </w:pPr>
          </w:p>
        </w:tc>
      </w:tr>
      <w:tr w:rsidR="00F30AE7" w:rsidRPr="00D24AD6" w:rsidTr="00BD7638">
        <w:tc>
          <w:tcPr>
            <w:tcW w:w="2427" w:type="dxa"/>
          </w:tcPr>
          <w:p w:rsidR="00F30AE7" w:rsidRPr="00D24AD6" w:rsidRDefault="00F30AE7" w:rsidP="00BD7638">
            <w:pPr>
              <w:spacing w:after="0" w:line="240" w:lineRule="auto"/>
            </w:pPr>
          </w:p>
        </w:tc>
        <w:tc>
          <w:tcPr>
            <w:tcW w:w="2287" w:type="dxa"/>
          </w:tcPr>
          <w:p w:rsidR="00F30AE7" w:rsidRPr="00D24AD6" w:rsidRDefault="00F30AE7" w:rsidP="00BD7638">
            <w:pPr>
              <w:spacing w:after="0" w:line="240" w:lineRule="auto"/>
            </w:pPr>
          </w:p>
        </w:tc>
        <w:tc>
          <w:tcPr>
            <w:tcW w:w="1915" w:type="dxa"/>
          </w:tcPr>
          <w:p w:rsidR="00F30AE7" w:rsidRPr="00D24AD6" w:rsidRDefault="00F30AE7" w:rsidP="00BD7638">
            <w:pPr>
              <w:spacing w:after="0" w:line="240" w:lineRule="auto"/>
            </w:pPr>
          </w:p>
        </w:tc>
        <w:tc>
          <w:tcPr>
            <w:tcW w:w="2659" w:type="dxa"/>
          </w:tcPr>
          <w:p w:rsidR="00F30AE7" w:rsidRPr="00D24AD6" w:rsidRDefault="00F30AE7" w:rsidP="00BD7638">
            <w:pPr>
              <w:spacing w:after="0" w:line="240" w:lineRule="auto"/>
            </w:pPr>
          </w:p>
        </w:tc>
      </w:tr>
    </w:tbl>
    <w:p w:rsidR="00F5698D" w:rsidRDefault="00F5698D" w:rsidP="00F30AE7">
      <w:pPr>
        <w:pStyle w:val="Titre2"/>
        <w:spacing w:before="0"/>
      </w:pPr>
    </w:p>
    <w:p w:rsidR="00F5698D" w:rsidRDefault="00F5698D" w:rsidP="00F30AE7">
      <w:pPr>
        <w:pStyle w:val="Titre2"/>
        <w:spacing w:before="0"/>
      </w:pPr>
    </w:p>
    <w:p w:rsidR="00F5698D" w:rsidRDefault="00F5698D" w:rsidP="00F30AE7">
      <w:pPr>
        <w:pStyle w:val="Titre2"/>
        <w:spacing w:before="0"/>
      </w:pPr>
    </w:p>
    <w:p w:rsidR="00F30AE7" w:rsidRDefault="00F30AE7" w:rsidP="00F30AE7">
      <w:pPr>
        <w:pStyle w:val="Titre2"/>
        <w:spacing w:before="0"/>
      </w:pPr>
      <w:r>
        <w:t>Secteurs d’activité et domaines de compétences</w:t>
      </w:r>
    </w:p>
    <w:p w:rsidR="00AE26AB" w:rsidRDefault="00F30AE7" w:rsidP="00F30AE7">
      <w:pPr>
        <w:spacing w:after="0"/>
      </w:pPr>
      <w:r>
        <w:t>Merci de remplir le document annexe 1 (sous Excel)</w:t>
      </w:r>
      <w:r w:rsidR="00AE26AB">
        <w:t xml:space="preserve"> et de préciser dans le tableau ci-dessous vos 3 secteurs d’activité et compétences qui font partis de votre domaine d’expertise :</w:t>
      </w:r>
    </w:p>
    <w:p w:rsidR="00AE26AB" w:rsidRDefault="00AE26AB" w:rsidP="00F30AE7">
      <w:pPr>
        <w:spacing w:after="0"/>
      </w:pPr>
    </w:p>
    <w:tbl>
      <w:tblPr>
        <w:tblStyle w:val="Grilledutableau"/>
        <w:tblW w:w="0" w:type="auto"/>
        <w:tblLook w:val="04A0" w:firstRow="1" w:lastRow="0" w:firstColumn="1" w:lastColumn="0" w:noHBand="0" w:noVBand="1"/>
      </w:tblPr>
      <w:tblGrid>
        <w:gridCol w:w="2265"/>
        <w:gridCol w:w="2265"/>
        <w:gridCol w:w="2266"/>
        <w:gridCol w:w="2266"/>
      </w:tblGrid>
      <w:tr w:rsidR="00AE26AB" w:rsidTr="00AE26AB">
        <w:tc>
          <w:tcPr>
            <w:tcW w:w="2265" w:type="dxa"/>
          </w:tcPr>
          <w:p w:rsidR="00AE26AB" w:rsidRDefault="00AE26AB" w:rsidP="00F30AE7">
            <w:r>
              <w:t>Secteurs d’activité</w:t>
            </w:r>
          </w:p>
        </w:tc>
        <w:tc>
          <w:tcPr>
            <w:tcW w:w="2265" w:type="dxa"/>
          </w:tcPr>
          <w:p w:rsidR="00AE26AB" w:rsidRDefault="00AE26AB" w:rsidP="00F30AE7">
            <w:r>
              <w:t>1)</w:t>
            </w:r>
          </w:p>
        </w:tc>
        <w:tc>
          <w:tcPr>
            <w:tcW w:w="2266" w:type="dxa"/>
          </w:tcPr>
          <w:p w:rsidR="00AE26AB" w:rsidRDefault="00AE26AB" w:rsidP="00F30AE7">
            <w:r>
              <w:t>2)</w:t>
            </w:r>
          </w:p>
        </w:tc>
        <w:tc>
          <w:tcPr>
            <w:tcW w:w="2266" w:type="dxa"/>
          </w:tcPr>
          <w:p w:rsidR="00AE26AB" w:rsidRDefault="00AE26AB" w:rsidP="00F30AE7">
            <w:r>
              <w:t>3)</w:t>
            </w:r>
          </w:p>
        </w:tc>
      </w:tr>
      <w:tr w:rsidR="00AE26AB" w:rsidTr="00AE26AB">
        <w:tc>
          <w:tcPr>
            <w:tcW w:w="2265" w:type="dxa"/>
          </w:tcPr>
          <w:p w:rsidR="00AE26AB" w:rsidRDefault="00AE26AB" w:rsidP="00F30AE7">
            <w:r>
              <w:t>Compétences</w:t>
            </w:r>
          </w:p>
        </w:tc>
        <w:tc>
          <w:tcPr>
            <w:tcW w:w="2265" w:type="dxa"/>
          </w:tcPr>
          <w:p w:rsidR="00AE26AB" w:rsidRDefault="00AE26AB" w:rsidP="00F30AE7">
            <w:r>
              <w:t>1)</w:t>
            </w:r>
          </w:p>
        </w:tc>
        <w:tc>
          <w:tcPr>
            <w:tcW w:w="2266" w:type="dxa"/>
          </w:tcPr>
          <w:p w:rsidR="00AE26AB" w:rsidRDefault="00AE26AB" w:rsidP="00F30AE7">
            <w:r>
              <w:t>2)</w:t>
            </w:r>
          </w:p>
        </w:tc>
        <w:tc>
          <w:tcPr>
            <w:tcW w:w="2266" w:type="dxa"/>
          </w:tcPr>
          <w:p w:rsidR="00AE26AB" w:rsidRDefault="00AE26AB" w:rsidP="00F30AE7">
            <w:r>
              <w:t>3)</w:t>
            </w:r>
          </w:p>
        </w:tc>
      </w:tr>
    </w:tbl>
    <w:p w:rsidR="00AE26AB" w:rsidRDefault="00AE26AB" w:rsidP="00F30AE7">
      <w:pPr>
        <w:spacing w:after="0"/>
      </w:pPr>
    </w:p>
    <w:p w:rsidR="00F30AE7" w:rsidRDefault="00F30AE7" w:rsidP="00F30AE7">
      <w:pPr>
        <w:spacing w:after="0"/>
      </w:pPr>
    </w:p>
    <w:p w:rsidR="00F30AE7" w:rsidRPr="006F6EF8" w:rsidRDefault="00F30AE7" w:rsidP="00F30AE7">
      <w:pPr>
        <w:pStyle w:val="Titre3"/>
        <w:rPr>
          <w:sz w:val="26"/>
          <w:szCs w:val="26"/>
        </w:rPr>
      </w:pPr>
      <w:r w:rsidRPr="006F6EF8">
        <w:rPr>
          <w:sz w:val="26"/>
          <w:szCs w:val="26"/>
        </w:rPr>
        <w:t>Territoires et types d’intervention souhaités</w:t>
      </w:r>
    </w:p>
    <w:p w:rsidR="00F30AE7" w:rsidRPr="00444CF5" w:rsidRDefault="00F30AE7" w:rsidP="00F30A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F30AE7" w:rsidRPr="00D24AD6" w:rsidTr="00BD7638">
        <w:tc>
          <w:tcPr>
            <w:tcW w:w="2376" w:type="dxa"/>
          </w:tcPr>
          <w:p w:rsidR="00F30AE7" w:rsidRPr="00F30AE7" w:rsidRDefault="00F30AE7" w:rsidP="00BD7638">
            <w:pPr>
              <w:spacing w:after="0" w:line="240" w:lineRule="auto"/>
              <w:rPr>
                <w:b/>
              </w:rPr>
            </w:pPr>
            <w:r w:rsidRPr="00F30AE7">
              <w:rPr>
                <w:b/>
              </w:rPr>
              <w:t>Zone d’intervention</w:t>
            </w:r>
          </w:p>
        </w:tc>
        <w:sdt>
          <w:sdtPr>
            <w:alias w:val="Zone"/>
            <w:tag w:val="Zone"/>
            <w:id w:val="105512216"/>
            <w:lock w:val="sdtLocked"/>
            <w:placeholder>
              <w:docPart w:val="D765DAC94DF54616B39F53284206217F"/>
            </w:placeholder>
            <w:showingPlcHdr/>
            <w:dropDownList>
              <w:listItem w:value="Choisissez un élément."/>
              <w:listItem w:displayText="Département du Nord (59)" w:value="Département du Nord (59)"/>
              <w:listItem w:displayText="Département du Pas-de-Calais (62)" w:value="Département du Pas-de-Calais (62)"/>
              <w:listItem w:displayText="Région Nord-Pas de Calais " w:value="Région Nord-Pas de Calais "/>
            </w:dropDownList>
          </w:sdtPr>
          <w:sdtEndPr/>
          <w:sdtContent>
            <w:tc>
              <w:tcPr>
                <w:tcW w:w="6836" w:type="dxa"/>
              </w:tcPr>
              <w:p w:rsidR="00F30AE7" w:rsidRPr="00D24AD6" w:rsidRDefault="00F30AE7" w:rsidP="00BD7638">
                <w:pPr>
                  <w:tabs>
                    <w:tab w:val="left" w:pos="1965"/>
                  </w:tabs>
                  <w:spacing w:after="0" w:line="240" w:lineRule="auto"/>
                </w:pPr>
                <w:r w:rsidRPr="00F91482">
                  <w:rPr>
                    <w:rStyle w:val="Textedelespacerserv"/>
                  </w:rPr>
                  <w:t>Choisissez un élément.</w:t>
                </w:r>
              </w:p>
            </w:tc>
          </w:sdtContent>
        </w:sdt>
      </w:tr>
      <w:tr w:rsidR="00F30AE7" w:rsidRPr="00D24AD6" w:rsidTr="00BD7638">
        <w:tc>
          <w:tcPr>
            <w:tcW w:w="2376" w:type="dxa"/>
          </w:tcPr>
          <w:p w:rsidR="00F30AE7" w:rsidRPr="00F30AE7" w:rsidRDefault="00F30AE7" w:rsidP="00BD7638">
            <w:pPr>
              <w:spacing w:after="0" w:line="240" w:lineRule="auto"/>
              <w:rPr>
                <w:b/>
              </w:rPr>
            </w:pPr>
            <w:r w:rsidRPr="00F30AE7">
              <w:rPr>
                <w:b/>
              </w:rPr>
              <w:t>Type d’intervention</w:t>
            </w:r>
          </w:p>
        </w:tc>
        <w:tc>
          <w:tcPr>
            <w:tcW w:w="6836" w:type="dxa"/>
          </w:tcPr>
          <w:p w:rsidR="00F30AE7" w:rsidRPr="00D24AD6" w:rsidRDefault="00EC36CC" w:rsidP="00BD7638">
            <w:pPr>
              <w:spacing w:after="0" w:line="240" w:lineRule="auto"/>
            </w:pPr>
            <w:sdt>
              <w:sdtPr>
                <w:rPr>
                  <w:rStyle w:val="Textedelespacerserv"/>
                </w:rPr>
                <w:alias w:val="Type"/>
                <w:tag w:val="Type"/>
                <w:id w:val="105512218"/>
                <w:lock w:val="sdtLocked"/>
                <w:placeholder>
                  <w:docPart w:val="FB332A779B3F4626AD14DA351872FE95"/>
                </w:placeholder>
                <w:showingPlcHdr/>
                <w:dropDownList>
                  <w:listItem w:value="Choisissez un élément."/>
                  <w:listItem w:displayText="Accompagnements individuels " w:value="Accompagnements individuels "/>
                  <w:listItem w:displayText="Accompagnements collectifs" w:value="Accompagnements collectifs"/>
                  <w:listItem w:displayText="Tous" w:value="Tous"/>
                </w:dropDownList>
              </w:sdtPr>
              <w:sdtEndPr>
                <w:rPr>
                  <w:rStyle w:val="Textedelespacerserv"/>
                </w:rPr>
              </w:sdtEndPr>
              <w:sdtContent>
                <w:r w:rsidR="00F30AE7" w:rsidRPr="00F91482">
                  <w:rPr>
                    <w:rStyle w:val="Textedelespacerserv"/>
                  </w:rPr>
                  <w:t>Choisissez un élément.</w:t>
                </w:r>
              </w:sdtContent>
            </w:sdt>
          </w:p>
        </w:tc>
      </w:tr>
    </w:tbl>
    <w:p w:rsidR="00F30AE7" w:rsidRDefault="00F30AE7" w:rsidP="00F30AE7"/>
    <w:p w:rsidR="00F30AE7" w:rsidRDefault="00F30AE7" w:rsidP="00F30AE7">
      <w:pPr>
        <w:pStyle w:val="Titre2"/>
      </w:pPr>
      <w:r>
        <w:lastRenderedPageBreak/>
        <w:t>Expériences associatives</w:t>
      </w:r>
      <w:r w:rsidRPr="006F6EF8">
        <w:t xml:space="preserve"> </w:t>
      </w:r>
    </w:p>
    <w:p w:rsidR="00F30AE7" w:rsidRDefault="00F30AE7" w:rsidP="00F30AE7">
      <w:r>
        <w:t xml:space="preserve">Avez-vous une expérience de l’accompagnement de structures associatives ? </w:t>
      </w:r>
      <w:r w:rsidR="00FF5244" w:rsidRPr="00FF5244">
        <w:rPr>
          <w:i/>
        </w:rPr>
        <w:t>(double-cliquez sur la réponse souhaitée, puis sélectionnez « case activée » dans valeur par défaut)</w:t>
      </w:r>
    </w:p>
    <w:p w:rsidR="00F30AE7" w:rsidRPr="006F6EF8" w:rsidRDefault="00F30AE7" w:rsidP="00F30AE7">
      <w:r>
        <w:t xml:space="preserve">Oui </w:t>
      </w:r>
      <w:r w:rsidR="004F66CA">
        <w:fldChar w:fldCharType="begin">
          <w:ffData>
            <w:name w:val="CaseACocher1"/>
            <w:enabled/>
            <w:calcOnExit w:val="0"/>
            <w:checkBox>
              <w:sizeAuto/>
              <w:default w:val="0"/>
            </w:checkBox>
          </w:ffData>
        </w:fldChar>
      </w:r>
      <w:bookmarkStart w:id="0" w:name="CaseACocher1"/>
      <w:r>
        <w:instrText xml:space="preserve"> FORMCHECKBOX </w:instrText>
      </w:r>
      <w:r w:rsidR="00EC36CC">
        <w:fldChar w:fldCharType="separate"/>
      </w:r>
      <w:r w:rsidR="004F66CA">
        <w:fldChar w:fldCharType="end"/>
      </w:r>
      <w:bookmarkEnd w:id="0"/>
      <w:r>
        <w:tab/>
      </w:r>
      <w:r>
        <w:tab/>
        <w:t xml:space="preserve">Non </w:t>
      </w:r>
      <w:r w:rsidR="004F66CA">
        <w:fldChar w:fldCharType="begin">
          <w:ffData>
            <w:name w:val=""/>
            <w:enabled/>
            <w:calcOnExit w:val="0"/>
            <w:checkBox>
              <w:sizeAuto/>
              <w:default w:val="0"/>
            </w:checkBox>
          </w:ffData>
        </w:fldChar>
      </w:r>
      <w:r>
        <w:instrText xml:space="preserve"> FORMCHECKBOX </w:instrText>
      </w:r>
      <w:r w:rsidR="00EC36CC">
        <w:fldChar w:fldCharType="separate"/>
      </w:r>
      <w:r w:rsidR="004F66CA">
        <w:fldChar w:fldCharType="end"/>
      </w:r>
    </w:p>
    <w:p w:rsidR="00F5698D" w:rsidRDefault="00F5698D" w:rsidP="00F30AE7"/>
    <w:p w:rsidR="00F30AE7" w:rsidRDefault="00F30AE7" w:rsidP="00F30AE7">
      <w:r>
        <w:t>Si oui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2575"/>
        <w:gridCol w:w="1569"/>
        <w:gridCol w:w="3084"/>
      </w:tblGrid>
      <w:tr w:rsidR="00F30AE7" w:rsidRPr="00D24AD6" w:rsidTr="00BD7638">
        <w:trPr>
          <w:trHeight w:val="275"/>
        </w:trPr>
        <w:tc>
          <w:tcPr>
            <w:tcW w:w="2060" w:type="dxa"/>
          </w:tcPr>
          <w:p w:rsidR="00F30AE7" w:rsidRPr="00D24AD6" w:rsidRDefault="00F30AE7" w:rsidP="00BD7638">
            <w:pPr>
              <w:spacing w:after="0" w:line="240" w:lineRule="auto"/>
              <w:jc w:val="center"/>
              <w:rPr>
                <w:b/>
              </w:rPr>
            </w:pPr>
            <w:r w:rsidRPr="00D24AD6">
              <w:rPr>
                <w:b/>
              </w:rPr>
              <w:t>Thématiques abordées</w:t>
            </w:r>
          </w:p>
        </w:tc>
        <w:tc>
          <w:tcPr>
            <w:tcW w:w="2575" w:type="dxa"/>
          </w:tcPr>
          <w:p w:rsidR="00F30AE7" w:rsidRPr="00D24AD6" w:rsidRDefault="00F30AE7" w:rsidP="00BD7638">
            <w:pPr>
              <w:spacing w:after="0" w:line="240" w:lineRule="auto"/>
              <w:jc w:val="center"/>
              <w:rPr>
                <w:b/>
              </w:rPr>
            </w:pPr>
            <w:r w:rsidRPr="00D24AD6">
              <w:rPr>
                <w:b/>
              </w:rPr>
              <w:t>Prestation réalisée</w:t>
            </w:r>
          </w:p>
        </w:tc>
        <w:tc>
          <w:tcPr>
            <w:tcW w:w="1569" w:type="dxa"/>
          </w:tcPr>
          <w:p w:rsidR="00F30AE7" w:rsidRPr="00D24AD6" w:rsidRDefault="00F30AE7" w:rsidP="00BD7638">
            <w:pPr>
              <w:spacing w:after="0" w:line="240" w:lineRule="auto"/>
              <w:jc w:val="center"/>
              <w:rPr>
                <w:b/>
              </w:rPr>
            </w:pPr>
            <w:r w:rsidRPr="00D24AD6">
              <w:rPr>
                <w:b/>
              </w:rPr>
              <w:t>Durée de l’intervention</w:t>
            </w:r>
          </w:p>
        </w:tc>
        <w:tc>
          <w:tcPr>
            <w:tcW w:w="3084" w:type="dxa"/>
          </w:tcPr>
          <w:p w:rsidR="00F30AE7" w:rsidRPr="00D24AD6" w:rsidRDefault="00F30AE7" w:rsidP="00BD7638">
            <w:pPr>
              <w:spacing w:after="0" w:line="240" w:lineRule="auto"/>
              <w:jc w:val="center"/>
              <w:rPr>
                <w:b/>
              </w:rPr>
            </w:pPr>
            <w:r w:rsidRPr="00D24AD6">
              <w:rPr>
                <w:b/>
              </w:rPr>
              <w:t>Impact sur la structure</w:t>
            </w:r>
          </w:p>
        </w:tc>
      </w:tr>
      <w:tr w:rsidR="00F30AE7" w:rsidRPr="00D24AD6" w:rsidTr="00BD7638">
        <w:trPr>
          <w:trHeight w:val="275"/>
        </w:trPr>
        <w:sdt>
          <w:sdtPr>
            <w:alias w:val="Thématiques"/>
            <w:tag w:val="Thématiques"/>
            <w:id w:val="105512220"/>
            <w:lock w:val="sdtLocked"/>
            <w:placeholder>
              <w:docPart w:val="452D038DBAC6492FBCD4F5587ACFCC1A"/>
            </w:placeholder>
            <w:showingPlcHdr/>
            <w:dropDownList>
              <w:listItem w:value="Choisissez un élément."/>
              <w:listItem w:displayText="Audit stratégique et opérationnel" w:value="Audit stratégique et opérationnel"/>
              <w:listItem w:displayText="Autre" w:value="Autre"/>
              <w:listItem w:displayText="Communication, marketing" w:value="Communication, marketing"/>
              <w:listItem w:displayText="Comptabilité, analyse financière" w:value="Comptabilité, analyse financière"/>
              <w:listItem w:displayText="Conduite de projet, évaluation" w:value="Conduite de projet, évaluation"/>
              <w:listItem w:displayText="Etude de marché, faisabilité" w:value="Etude de marché, faisabilité"/>
              <w:listItem w:displayText="Gestion associative" w:value="Gestion associative"/>
              <w:listItem w:displayText="Ingénierie de formation" w:value="Ingénierie de formation"/>
              <w:listItem w:displayText="Juridique" w:value="Juridique"/>
              <w:listItem w:displayText="Management, GRH" w:value="Management, GRH"/>
              <w:listItem w:displayText="Mutualisation" w:value="Mutualisation"/>
              <w:listItem w:displayText="Outils de communication, NTIC" w:value="Outils de communication, NTIC"/>
              <w:listItem w:displayText="Outils financiers" w:value="Outils financiers"/>
              <w:listItem w:displayText="Recherche de financement " w:value="Recherche de financement "/>
              <w:listItem w:displayText="Tarif socio, médico-social, sanitaire" w:value="Tarif socio, médico-social, sanitaire"/>
            </w:dropDownList>
          </w:sdtPr>
          <w:sdtEndPr/>
          <w:sdtContent>
            <w:tc>
              <w:tcPr>
                <w:tcW w:w="2060" w:type="dxa"/>
              </w:tcPr>
              <w:p w:rsidR="00F30AE7" w:rsidRPr="00D24AD6" w:rsidRDefault="00FF5244" w:rsidP="00BD7638">
                <w:pPr>
                  <w:spacing w:after="0" w:line="240" w:lineRule="auto"/>
                </w:pPr>
                <w:r w:rsidRPr="00F91482">
                  <w:rPr>
                    <w:rStyle w:val="Textedelespacerserv"/>
                  </w:rPr>
                  <w:t>Choisissez un élément.</w:t>
                </w:r>
              </w:p>
            </w:tc>
          </w:sdtContent>
        </w:sdt>
        <w:sdt>
          <w:sdtPr>
            <w:alias w:val="Prestations"/>
            <w:tag w:val="Prestations"/>
            <w:id w:val="105512228"/>
            <w:lock w:val="sdtLocked"/>
            <w:placeholder>
              <w:docPart w:val="A6E88BFE985C481DB6A6089E1290937A"/>
            </w:placeholder>
            <w:showingPlcHdr/>
            <w:dropDownList>
              <w:listItem w:value="Choisissez un élément."/>
              <w:listItem w:displayText="Conseils et préconisations" w:value="Conseils et préconisations"/>
              <w:listItem w:displayText="Etude et audit" w:value="Etude et audit"/>
              <w:listItem w:displayText="Formation - formation action" w:value="Formation - formation action"/>
              <w:listItem w:displayText="Accompagnenment de projets et assistance technique" w:value="Accompagnenment de projets et assistance technique"/>
              <w:listItem w:displayText="Soutien logistique" w:value="Soutien logistique"/>
              <w:listItem w:displayText="Elaboration d'outils techniques" w:value="Elaboration d'outils techniques"/>
              <w:listItem w:displayText="Evaluation, suivi" w:value="Evaluation, suivi"/>
            </w:dropDownList>
          </w:sdtPr>
          <w:sdtEndPr/>
          <w:sdtContent>
            <w:tc>
              <w:tcPr>
                <w:tcW w:w="2575" w:type="dxa"/>
              </w:tcPr>
              <w:p w:rsidR="00F30AE7" w:rsidRPr="00D24AD6" w:rsidRDefault="00FF5244" w:rsidP="00BD7638">
                <w:pPr>
                  <w:spacing w:after="0" w:line="240" w:lineRule="auto"/>
                </w:pPr>
                <w:r w:rsidRPr="00F91482">
                  <w:rPr>
                    <w:rStyle w:val="Textedelespacerserv"/>
                  </w:rPr>
                  <w:t>Choisissez un élément.</w:t>
                </w:r>
              </w:p>
            </w:tc>
          </w:sdtContent>
        </w:sdt>
        <w:tc>
          <w:tcPr>
            <w:tcW w:w="1569" w:type="dxa"/>
          </w:tcPr>
          <w:p w:rsidR="00F30AE7" w:rsidRPr="00D24AD6" w:rsidRDefault="00F30AE7" w:rsidP="00BD7638">
            <w:pPr>
              <w:spacing w:after="0" w:line="240" w:lineRule="auto"/>
            </w:pPr>
          </w:p>
        </w:tc>
        <w:tc>
          <w:tcPr>
            <w:tcW w:w="3084" w:type="dxa"/>
          </w:tcPr>
          <w:p w:rsidR="00F30AE7" w:rsidRPr="00D24AD6" w:rsidRDefault="00F30AE7" w:rsidP="00BD7638">
            <w:pPr>
              <w:spacing w:after="0" w:line="240" w:lineRule="auto"/>
            </w:pPr>
          </w:p>
        </w:tc>
      </w:tr>
      <w:tr w:rsidR="00FF5244" w:rsidRPr="00D24AD6" w:rsidTr="00BD7638">
        <w:trPr>
          <w:trHeight w:val="260"/>
        </w:trPr>
        <w:sdt>
          <w:sdtPr>
            <w:alias w:val="Thématiques"/>
            <w:tag w:val="Thématiques"/>
            <w:id w:val="105512222"/>
            <w:lock w:val="sdtLocked"/>
            <w:placeholder>
              <w:docPart w:val="7A903A4F0374492288B6D2FCCFC32190"/>
            </w:placeholder>
            <w:showingPlcHdr/>
            <w:dropDownList>
              <w:listItem w:value="Choisissez un élément."/>
              <w:listItem w:displayText="Audit stratégique et opérationnel" w:value="Audit stratégique et opérationnel"/>
              <w:listItem w:displayText="Autre" w:value="Autre"/>
              <w:listItem w:displayText="Communication, marketing" w:value="Communication, marketing"/>
              <w:listItem w:displayText="Comptabilité, analyse financière" w:value="Comptabilité, analyse financière"/>
              <w:listItem w:displayText="Conduite de projet, évaluation" w:value="Conduite de projet, évaluation"/>
              <w:listItem w:displayText="Etude de marché, faisabilité" w:value="Etude de marché, faisabilité"/>
              <w:listItem w:displayText="Gestion associative" w:value="Gestion associative"/>
              <w:listItem w:displayText="Ingénierie de formation" w:value="Ingénierie de formation"/>
              <w:listItem w:displayText="Juridique" w:value="Juridique"/>
              <w:listItem w:displayText="Management, GRH" w:value="Management, GRH"/>
              <w:listItem w:displayText="Mutualisation" w:value="Mutualisation"/>
              <w:listItem w:displayText="Outils de communication, NTIC" w:value="Outils de communication, NTIC"/>
              <w:listItem w:displayText="Outils financiers" w:value="Outils financiers"/>
              <w:listItem w:displayText="Recherche de financement " w:value="Recherche de financement "/>
              <w:listItem w:displayText="Tarif socio, médico-social, sanitaire" w:value="Tarif socio, médico-social, sanitaire"/>
            </w:dropDownList>
          </w:sdtPr>
          <w:sdtEndPr/>
          <w:sdtContent>
            <w:tc>
              <w:tcPr>
                <w:tcW w:w="2060" w:type="dxa"/>
              </w:tcPr>
              <w:p w:rsidR="00FF5244" w:rsidRPr="00D24AD6" w:rsidRDefault="00FF5244" w:rsidP="00BD7638">
                <w:pPr>
                  <w:spacing w:after="0" w:line="240" w:lineRule="auto"/>
                </w:pPr>
                <w:r w:rsidRPr="00F91482">
                  <w:rPr>
                    <w:rStyle w:val="Textedelespacerserv"/>
                  </w:rPr>
                  <w:t>Choisissez un élément.</w:t>
                </w:r>
              </w:p>
            </w:tc>
          </w:sdtContent>
        </w:sdt>
        <w:sdt>
          <w:sdtPr>
            <w:alias w:val="Prestations"/>
            <w:tag w:val="Prestations"/>
            <w:id w:val="105512230"/>
            <w:lock w:val="sdtLocked"/>
            <w:placeholder>
              <w:docPart w:val="58825FAAA5D64DADBA237DD22C212125"/>
            </w:placeholder>
            <w:showingPlcHdr/>
            <w:dropDownList>
              <w:listItem w:value="Choisissez un élément."/>
              <w:listItem w:displayText="Conseils et préconisations" w:value="Conseils et préconisations"/>
              <w:listItem w:displayText="Etude et audit" w:value="Etude et audit"/>
              <w:listItem w:displayText="Formation - formation action" w:value="Formation - formation action"/>
              <w:listItem w:displayText="Accompagnenment de projets et assistance technique" w:value="Accompagnenment de projets et assistance technique"/>
              <w:listItem w:displayText="Soutien logistique" w:value="Soutien logistique"/>
              <w:listItem w:displayText="Elaboration d'outils techniques" w:value="Elaboration d'outils techniques"/>
              <w:listItem w:displayText="Evaluation, suivi" w:value="Evaluation, suivi"/>
            </w:dropDownList>
          </w:sdtPr>
          <w:sdtEndPr/>
          <w:sdtContent>
            <w:tc>
              <w:tcPr>
                <w:tcW w:w="2575" w:type="dxa"/>
              </w:tcPr>
              <w:p w:rsidR="00FF5244" w:rsidRPr="00D24AD6" w:rsidRDefault="00FF5244" w:rsidP="00BD7638">
                <w:pPr>
                  <w:spacing w:after="0" w:line="240" w:lineRule="auto"/>
                </w:pPr>
                <w:r w:rsidRPr="00F91482">
                  <w:rPr>
                    <w:rStyle w:val="Textedelespacerserv"/>
                  </w:rPr>
                  <w:t>Choisissez un élément.</w:t>
                </w:r>
              </w:p>
            </w:tc>
          </w:sdtContent>
        </w:sdt>
        <w:tc>
          <w:tcPr>
            <w:tcW w:w="1569" w:type="dxa"/>
          </w:tcPr>
          <w:p w:rsidR="00FF5244" w:rsidRPr="00D24AD6" w:rsidRDefault="00FF5244" w:rsidP="00BD7638">
            <w:pPr>
              <w:spacing w:after="0" w:line="240" w:lineRule="auto"/>
            </w:pPr>
          </w:p>
        </w:tc>
        <w:tc>
          <w:tcPr>
            <w:tcW w:w="3084" w:type="dxa"/>
          </w:tcPr>
          <w:p w:rsidR="00FF5244" w:rsidRPr="00D24AD6" w:rsidRDefault="00FF5244" w:rsidP="00BD7638">
            <w:pPr>
              <w:spacing w:after="0" w:line="240" w:lineRule="auto"/>
            </w:pPr>
          </w:p>
        </w:tc>
      </w:tr>
      <w:tr w:rsidR="00FF5244" w:rsidRPr="00D24AD6" w:rsidTr="00BD7638">
        <w:trPr>
          <w:trHeight w:val="275"/>
        </w:trPr>
        <w:sdt>
          <w:sdtPr>
            <w:alias w:val="Thématiques"/>
            <w:tag w:val="Thématiques"/>
            <w:id w:val="105512224"/>
            <w:lock w:val="sdtLocked"/>
            <w:placeholder>
              <w:docPart w:val="12F0BF833C7442288B6F2BB8D233B863"/>
            </w:placeholder>
            <w:showingPlcHdr/>
            <w:dropDownList>
              <w:listItem w:value="Choisissez un élément."/>
              <w:listItem w:displayText="Audit stratégique et opérationnel" w:value="Audit stratégique et opérationnel"/>
              <w:listItem w:displayText="Autre" w:value="Autre"/>
              <w:listItem w:displayText="Communication, marketing" w:value="Communication, marketing"/>
              <w:listItem w:displayText="Comptabilité, analyse financière" w:value="Comptabilité, analyse financière"/>
              <w:listItem w:displayText="Conduite de projet, évaluation" w:value="Conduite de projet, évaluation"/>
              <w:listItem w:displayText="Etude de marché, faisabilité" w:value="Etude de marché, faisabilité"/>
              <w:listItem w:displayText="Gestion associative" w:value="Gestion associative"/>
              <w:listItem w:displayText="Ingénierie de formation" w:value="Ingénierie de formation"/>
              <w:listItem w:displayText="Juridique" w:value="Juridique"/>
              <w:listItem w:displayText="Management, GRH" w:value="Management, GRH"/>
              <w:listItem w:displayText="Mutualisation" w:value="Mutualisation"/>
              <w:listItem w:displayText="Outils de communication, NTIC" w:value="Outils de communication, NTIC"/>
              <w:listItem w:displayText="Outils financiers" w:value="Outils financiers"/>
              <w:listItem w:displayText="Recherche de financement " w:value="Recherche de financement "/>
              <w:listItem w:displayText="Tarif socio, médico-social, sanitaire" w:value="Tarif socio, médico-social, sanitaire"/>
            </w:dropDownList>
          </w:sdtPr>
          <w:sdtEndPr/>
          <w:sdtContent>
            <w:tc>
              <w:tcPr>
                <w:tcW w:w="2060" w:type="dxa"/>
              </w:tcPr>
              <w:p w:rsidR="00FF5244" w:rsidRPr="00D24AD6" w:rsidRDefault="00FF5244" w:rsidP="00BD7638">
                <w:pPr>
                  <w:spacing w:after="0" w:line="240" w:lineRule="auto"/>
                </w:pPr>
                <w:r w:rsidRPr="00F91482">
                  <w:rPr>
                    <w:rStyle w:val="Textedelespacerserv"/>
                  </w:rPr>
                  <w:t>Choisissez un élément.</w:t>
                </w:r>
              </w:p>
            </w:tc>
          </w:sdtContent>
        </w:sdt>
        <w:sdt>
          <w:sdtPr>
            <w:alias w:val="Prestations"/>
            <w:tag w:val="Prestations"/>
            <w:id w:val="105512231"/>
            <w:lock w:val="sdtLocked"/>
            <w:placeholder>
              <w:docPart w:val="CD6348789C8F4B26AFD03DA083CFF502"/>
            </w:placeholder>
            <w:showingPlcHdr/>
            <w:dropDownList>
              <w:listItem w:value="Choisissez un élément."/>
              <w:listItem w:displayText="Conseils et préconisations" w:value="Conseils et préconisations"/>
              <w:listItem w:displayText="Etude et audit" w:value="Etude et audit"/>
              <w:listItem w:displayText="Formation - formation action" w:value="Formation - formation action"/>
              <w:listItem w:displayText="Accompagnenment de projets et assistance technique" w:value="Accompagnenment de projets et assistance technique"/>
              <w:listItem w:displayText="Soutien logistique" w:value="Soutien logistique"/>
              <w:listItem w:displayText="Elaboration d'outils techniques" w:value="Elaboration d'outils techniques"/>
              <w:listItem w:displayText="Evaluation, suivi" w:value="Evaluation, suivi"/>
            </w:dropDownList>
          </w:sdtPr>
          <w:sdtEndPr/>
          <w:sdtContent>
            <w:tc>
              <w:tcPr>
                <w:tcW w:w="2575" w:type="dxa"/>
              </w:tcPr>
              <w:p w:rsidR="00FF5244" w:rsidRPr="00D24AD6" w:rsidRDefault="00FF5244" w:rsidP="00BD7638">
                <w:pPr>
                  <w:spacing w:after="0" w:line="240" w:lineRule="auto"/>
                </w:pPr>
                <w:r w:rsidRPr="00F91482">
                  <w:rPr>
                    <w:rStyle w:val="Textedelespacerserv"/>
                  </w:rPr>
                  <w:t>Choisissez un élément.</w:t>
                </w:r>
              </w:p>
            </w:tc>
          </w:sdtContent>
        </w:sdt>
        <w:tc>
          <w:tcPr>
            <w:tcW w:w="1569" w:type="dxa"/>
          </w:tcPr>
          <w:p w:rsidR="00FF5244" w:rsidRPr="00D24AD6" w:rsidRDefault="00FF5244" w:rsidP="00BD7638">
            <w:pPr>
              <w:spacing w:after="0" w:line="240" w:lineRule="auto"/>
            </w:pPr>
          </w:p>
        </w:tc>
        <w:tc>
          <w:tcPr>
            <w:tcW w:w="3084" w:type="dxa"/>
          </w:tcPr>
          <w:p w:rsidR="00FF5244" w:rsidRPr="00D24AD6" w:rsidRDefault="00FF5244" w:rsidP="00BD7638">
            <w:pPr>
              <w:spacing w:after="0" w:line="240" w:lineRule="auto"/>
            </w:pPr>
          </w:p>
        </w:tc>
      </w:tr>
      <w:tr w:rsidR="00FF5244" w:rsidRPr="00D24AD6" w:rsidTr="00BD7638">
        <w:trPr>
          <w:trHeight w:val="275"/>
        </w:trPr>
        <w:sdt>
          <w:sdtPr>
            <w:alias w:val="Thématiques"/>
            <w:tag w:val="Thématiques"/>
            <w:id w:val="105512225"/>
            <w:lock w:val="sdtLocked"/>
            <w:placeholder>
              <w:docPart w:val="13DB0EBCDEC94142B7A6635F71D99C55"/>
            </w:placeholder>
            <w:showingPlcHdr/>
            <w:dropDownList>
              <w:listItem w:value="Choisissez un élément."/>
              <w:listItem w:displayText="Audit stratégique et opérationnel" w:value="Audit stratégique et opérationnel"/>
              <w:listItem w:displayText="Autre" w:value="Autre"/>
              <w:listItem w:displayText="Communication, marketing" w:value="Communication, marketing"/>
              <w:listItem w:displayText="Comptabilité, analyse financière" w:value="Comptabilité, analyse financière"/>
              <w:listItem w:displayText="Conduite de projet, évaluation" w:value="Conduite de projet, évaluation"/>
              <w:listItem w:displayText="Etude de marché, faisabilité" w:value="Etude de marché, faisabilité"/>
              <w:listItem w:displayText="Gestion associative" w:value="Gestion associative"/>
              <w:listItem w:displayText="Ingénierie de formation" w:value="Ingénierie de formation"/>
              <w:listItem w:displayText="Juridique" w:value="Juridique"/>
              <w:listItem w:displayText="Management, GRH" w:value="Management, GRH"/>
              <w:listItem w:displayText="Mutualisation" w:value="Mutualisation"/>
              <w:listItem w:displayText="Outils de communication, NTIC" w:value="Outils de communication, NTIC"/>
              <w:listItem w:displayText="Outils financiers" w:value="Outils financiers"/>
              <w:listItem w:displayText="Recherche de financement " w:value="Recherche de financement "/>
              <w:listItem w:displayText="Tarif socio, médico-social, sanitaire" w:value="Tarif socio, médico-social, sanitaire"/>
            </w:dropDownList>
          </w:sdtPr>
          <w:sdtEndPr/>
          <w:sdtContent>
            <w:tc>
              <w:tcPr>
                <w:tcW w:w="2060" w:type="dxa"/>
              </w:tcPr>
              <w:p w:rsidR="00FF5244" w:rsidRPr="00D24AD6" w:rsidRDefault="00FF5244" w:rsidP="00BD7638">
                <w:pPr>
                  <w:spacing w:after="0" w:line="240" w:lineRule="auto"/>
                </w:pPr>
                <w:r w:rsidRPr="00F91482">
                  <w:rPr>
                    <w:rStyle w:val="Textedelespacerserv"/>
                  </w:rPr>
                  <w:t>Choisissez un élément.</w:t>
                </w:r>
              </w:p>
            </w:tc>
          </w:sdtContent>
        </w:sdt>
        <w:sdt>
          <w:sdtPr>
            <w:alias w:val="Prestations"/>
            <w:tag w:val="Prestations"/>
            <w:id w:val="105512232"/>
            <w:lock w:val="sdtLocked"/>
            <w:placeholder>
              <w:docPart w:val="3BC32D10442C4794BCDEAF21AAE66D4D"/>
            </w:placeholder>
            <w:showingPlcHdr/>
            <w:dropDownList>
              <w:listItem w:value="Choisissez un élément."/>
              <w:listItem w:displayText="Conseils et préconisations" w:value="Conseils et préconisations"/>
              <w:listItem w:displayText="Etude et audit" w:value="Etude et audit"/>
              <w:listItem w:displayText="Formation - formation action" w:value="Formation - formation action"/>
              <w:listItem w:displayText="Accompagnenment de projets et assistance technique" w:value="Accompagnenment de projets et assistance technique"/>
              <w:listItem w:displayText="Soutien logistique" w:value="Soutien logistique"/>
              <w:listItem w:displayText="Elaboration d'outils techniques" w:value="Elaboration d'outils techniques"/>
              <w:listItem w:displayText="Evaluation, suivi" w:value="Evaluation, suivi"/>
            </w:dropDownList>
          </w:sdtPr>
          <w:sdtEndPr/>
          <w:sdtContent>
            <w:tc>
              <w:tcPr>
                <w:tcW w:w="2575" w:type="dxa"/>
              </w:tcPr>
              <w:p w:rsidR="00FF5244" w:rsidRPr="00D24AD6" w:rsidRDefault="00FF5244" w:rsidP="00BD7638">
                <w:pPr>
                  <w:spacing w:after="0" w:line="240" w:lineRule="auto"/>
                </w:pPr>
                <w:r w:rsidRPr="00F91482">
                  <w:rPr>
                    <w:rStyle w:val="Textedelespacerserv"/>
                  </w:rPr>
                  <w:t>Choisissez un élément.</w:t>
                </w:r>
              </w:p>
            </w:tc>
          </w:sdtContent>
        </w:sdt>
        <w:tc>
          <w:tcPr>
            <w:tcW w:w="1569" w:type="dxa"/>
          </w:tcPr>
          <w:p w:rsidR="00FF5244" w:rsidRPr="00D24AD6" w:rsidRDefault="00FF5244" w:rsidP="00BD7638">
            <w:pPr>
              <w:spacing w:after="0" w:line="240" w:lineRule="auto"/>
            </w:pPr>
          </w:p>
        </w:tc>
        <w:tc>
          <w:tcPr>
            <w:tcW w:w="3084" w:type="dxa"/>
          </w:tcPr>
          <w:p w:rsidR="00FF5244" w:rsidRPr="00D24AD6" w:rsidRDefault="00FF5244" w:rsidP="00BD7638">
            <w:pPr>
              <w:spacing w:after="0" w:line="240" w:lineRule="auto"/>
            </w:pPr>
          </w:p>
        </w:tc>
      </w:tr>
      <w:tr w:rsidR="00FF5244" w:rsidRPr="00D24AD6" w:rsidTr="00BD7638">
        <w:trPr>
          <w:trHeight w:val="275"/>
        </w:trPr>
        <w:sdt>
          <w:sdtPr>
            <w:alias w:val="Thématiques"/>
            <w:tag w:val="Thématiques"/>
            <w:id w:val="105512226"/>
            <w:lock w:val="sdtLocked"/>
            <w:placeholder>
              <w:docPart w:val="449EF23B21A54F68AB13F870EC397683"/>
            </w:placeholder>
            <w:showingPlcHdr/>
            <w:dropDownList>
              <w:listItem w:value="Choisissez un élément."/>
              <w:listItem w:displayText="Audit stratégique et opérationnel" w:value="Audit stratégique et opérationnel"/>
              <w:listItem w:displayText="Autre" w:value="Autre"/>
              <w:listItem w:displayText="Communication, marketing" w:value="Communication, marketing"/>
              <w:listItem w:displayText="Comptabilité, analyse financière" w:value="Comptabilité, analyse financière"/>
              <w:listItem w:displayText="Conduite de projet, évaluation" w:value="Conduite de projet, évaluation"/>
              <w:listItem w:displayText="Etude de marché, faisabilité" w:value="Etude de marché, faisabilité"/>
              <w:listItem w:displayText="Gestion associative" w:value="Gestion associative"/>
              <w:listItem w:displayText="Ingénierie de formation" w:value="Ingénierie de formation"/>
              <w:listItem w:displayText="Juridique" w:value="Juridique"/>
              <w:listItem w:displayText="Management, GRH" w:value="Management, GRH"/>
              <w:listItem w:displayText="Mutualisation" w:value="Mutualisation"/>
              <w:listItem w:displayText="Outils de communication, NTIC" w:value="Outils de communication, NTIC"/>
              <w:listItem w:displayText="Outils financiers" w:value="Outils financiers"/>
              <w:listItem w:displayText="Recherche de financement " w:value="Recherche de financement "/>
              <w:listItem w:displayText="Tarif socio, médico-social, sanitaire" w:value="Tarif socio, médico-social, sanitaire"/>
            </w:dropDownList>
          </w:sdtPr>
          <w:sdtEndPr/>
          <w:sdtContent>
            <w:tc>
              <w:tcPr>
                <w:tcW w:w="2060" w:type="dxa"/>
              </w:tcPr>
              <w:p w:rsidR="00FF5244" w:rsidRPr="00D24AD6" w:rsidRDefault="00FF5244" w:rsidP="00BD7638">
                <w:pPr>
                  <w:spacing w:after="0" w:line="240" w:lineRule="auto"/>
                </w:pPr>
                <w:r w:rsidRPr="00F91482">
                  <w:rPr>
                    <w:rStyle w:val="Textedelespacerserv"/>
                  </w:rPr>
                  <w:t>Choisissez un élément.</w:t>
                </w:r>
              </w:p>
            </w:tc>
          </w:sdtContent>
        </w:sdt>
        <w:sdt>
          <w:sdtPr>
            <w:alias w:val="Prestations"/>
            <w:tag w:val="Prestations"/>
            <w:id w:val="105512233"/>
            <w:lock w:val="sdtLocked"/>
            <w:placeholder>
              <w:docPart w:val="CA034FBEDE914253B2724665C743D075"/>
            </w:placeholder>
            <w:showingPlcHdr/>
            <w:dropDownList>
              <w:listItem w:value="Choisissez un élément."/>
              <w:listItem w:displayText="Conseils et préconisations" w:value="Conseils et préconisations"/>
              <w:listItem w:displayText="Etude et audit" w:value="Etude et audit"/>
              <w:listItem w:displayText="Formation - formation action" w:value="Formation - formation action"/>
              <w:listItem w:displayText="Accompagnenment de projets et assistance technique" w:value="Accompagnenment de projets et assistance technique"/>
              <w:listItem w:displayText="Soutien logistique" w:value="Soutien logistique"/>
              <w:listItem w:displayText="Elaboration d'outils techniques" w:value="Elaboration d'outils techniques"/>
              <w:listItem w:displayText="Evaluation, suivi" w:value="Evaluation, suivi"/>
            </w:dropDownList>
          </w:sdtPr>
          <w:sdtEndPr/>
          <w:sdtContent>
            <w:tc>
              <w:tcPr>
                <w:tcW w:w="2575" w:type="dxa"/>
              </w:tcPr>
              <w:p w:rsidR="00FF5244" w:rsidRPr="00D24AD6" w:rsidRDefault="00FF5244" w:rsidP="00BD7638">
                <w:pPr>
                  <w:spacing w:after="0" w:line="240" w:lineRule="auto"/>
                </w:pPr>
                <w:r w:rsidRPr="00F91482">
                  <w:rPr>
                    <w:rStyle w:val="Textedelespacerserv"/>
                  </w:rPr>
                  <w:t>Choisissez un élément.</w:t>
                </w:r>
              </w:p>
            </w:tc>
          </w:sdtContent>
        </w:sdt>
        <w:tc>
          <w:tcPr>
            <w:tcW w:w="1569" w:type="dxa"/>
          </w:tcPr>
          <w:p w:rsidR="00FF5244" w:rsidRPr="00D24AD6" w:rsidRDefault="00FF5244" w:rsidP="00BD7638">
            <w:pPr>
              <w:spacing w:after="0" w:line="240" w:lineRule="auto"/>
            </w:pPr>
          </w:p>
        </w:tc>
        <w:tc>
          <w:tcPr>
            <w:tcW w:w="3084" w:type="dxa"/>
          </w:tcPr>
          <w:p w:rsidR="00FF5244" w:rsidRPr="00D24AD6" w:rsidRDefault="00FF5244" w:rsidP="00BD7638">
            <w:pPr>
              <w:spacing w:after="0" w:line="240" w:lineRule="auto"/>
            </w:pPr>
          </w:p>
        </w:tc>
      </w:tr>
    </w:tbl>
    <w:p w:rsidR="00F30AE7" w:rsidRDefault="00F30AE7" w:rsidP="00F30AE7"/>
    <w:p w:rsidR="00F30AE7" w:rsidRDefault="00F30AE7" w:rsidP="00F30AE7">
      <w:pPr>
        <w:pStyle w:val="Titre2"/>
      </w:pPr>
      <w:r>
        <w:t>Vos Partenaires</w:t>
      </w:r>
    </w:p>
    <w:p w:rsidR="00B65D44" w:rsidRPr="00B65D44" w:rsidRDefault="00B65D44" w:rsidP="00F30AE7">
      <w:pPr>
        <w:pStyle w:val="Titre2"/>
        <w:spacing w:before="0"/>
        <w:rPr>
          <w:rFonts w:asciiTheme="minorHAnsi" w:hAnsiTheme="minorHAnsi"/>
          <w:b w:val="0"/>
          <w:color w:val="auto"/>
          <w:sz w:val="22"/>
          <w:szCs w:val="22"/>
        </w:rPr>
      </w:pPr>
    </w:p>
    <w:p w:rsidR="00F30AE7" w:rsidRDefault="00F30AE7" w:rsidP="00F30AE7">
      <w:pPr>
        <w:pStyle w:val="Titre2"/>
        <w:spacing w:before="0"/>
        <w:rPr>
          <w:color w:val="auto"/>
        </w:rPr>
      </w:pPr>
      <w:r w:rsidRPr="009A08CC">
        <w:rPr>
          <w:color w:val="auto"/>
        </w:rPr>
        <w:t>Listez ici les personnes, structures que vous pouvez mobiliser lors d’accompagnements (confrères, institutionnels…) et qui peuvent avoir des compétences complémentaires aux vôtres :</w:t>
      </w:r>
    </w:p>
    <w:p w:rsidR="00B65D44" w:rsidRPr="00B65D44" w:rsidRDefault="00EC36CC" w:rsidP="00B65D44">
      <w:pPr>
        <w:pStyle w:val="Titre2"/>
        <w:spacing w:before="0"/>
        <w:rPr>
          <w:rFonts w:asciiTheme="minorHAnsi" w:hAnsiTheme="minorHAnsi"/>
          <w:b w:val="0"/>
          <w:color w:val="auto"/>
          <w:sz w:val="22"/>
          <w:szCs w:val="22"/>
        </w:rPr>
      </w:pPr>
      <w:sdt>
        <w:sdtPr>
          <w:rPr>
            <w:rFonts w:asciiTheme="minorHAnsi" w:hAnsiTheme="minorHAnsi"/>
            <w:b w:val="0"/>
            <w:color w:val="auto"/>
            <w:sz w:val="22"/>
            <w:szCs w:val="22"/>
          </w:rPr>
          <w:alias w:val="Partenaires 2"/>
          <w:tag w:val="Partenaires 2"/>
          <w:id w:val="105512238"/>
          <w:lock w:val="sdtLocked"/>
          <w:placeholder>
            <w:docPart w:val="9490124B02DA4F31BB816B08BDE9E9E7"/>
          </w:placeholder>
          <w:showingPlcHdr/>
        </w:sdtPr>
        <w:sdtEndPr/>
        <w:sdtContent>
          <w:r w:rsidR="00B65D44" w:rsidRPr="00B65D44">
            <w:rPr>
              <w:rStyle w:val="Textedelespacerserv"/>
              <w:rFonts w:asciiTheme="minorHAnsi" w:eastAsiaTheme="minorHAnsi" w:hAnsiTheme="minorHAnsi"/>
              <w:sz w:val="22"/>
              <w:szCs w:val="22"/>
            </w:rPr>
            <w:t>Cliquez ici pour taper du texte.</w:t>
          </w:r>
        </w:sdtContent>
      </w:sdt>
    </w:p>
    <w:p w:rsidR="00F30AE7" w:rsidRDefault="00F30AE7" w:rsidP="00F30AE7">
      <w:pPr>
        <w:pStyle w:val="Titre2"/>
        <w:spacing w:before="0"/>
        <w:rPr>
          <w:rFonts w:ascii="Calibri" w:hAnsi="Calibri"/>
          <w:b w:val="0"/>
          <w:color w:val="auto"/>
          <w:sz w:val="22"/>
          <w:szCs w:val="22"/>
        </w:rPr>
      </w:pPr>
    </w:p>
    <w:p w:rsidR="00F30AE7" w:rsidRDefault="00F30AE7" w:rsidP="00F30AE7">
      <w:pPr>
        <w:pStyle w:val="Titre2"/>
      </w:pPr>
      <w:r>
        <w:t>Vos commentaires/remarques</w:t>
      </w:r>
      <w:r w:rsidRPr="009A08CC">
        <w:tab/>
      </w:r>
    </w:p>
    <w:p w:rsidR="00F30AE7" w:rsidRDefault="00EC36CC" w:rsidP="00F30AE7">
      <w:sdt>
        <w:sdtPr>
          <w:rPr>
            <w:rStyle w:val="Textedelespacerserv"/>
          </w:rPr>
          <w:alias w:val="Commentaires"/>
          <w:tag w:val="Commentaires"/>
          <w:id w:val="105512239"/>
          <w:lock w:val="sdtLocked"/>
          <w:placeholder>
            <w:docPart w:val="56C53095983A42AAA5395859742A88E2"/>
          </w:placeholder>
          <w:showingPlcHdr/>
        </w:sdtPr>
        <w:sdtEndPr>
          <w:rPr>
            <w:rStyle w:val="Textedelespacerserv"/>
          </w:rPr>
        </w:sdtEndPr>
        <w:sdtContent>
          <w:r w:rsidR="00B65D44" w:rsidRPr="00F91482">
            <w:rPr>
              <w:rStyle w:val="Textedelespacerserv"/>
            </w:rPr>
            <w:t>Cliquez ici pour taper du texte.</w:t>
          </w:r>
        </w:sdtContent>
      </w:sdt>
    </w:p>
    <w:p w:rsidR="00F30AE7" w:rsidRDefault="00F30AE7" w:rsidP="00F30AE7">
      <w:pPr>
        <w:pStyle w:val="Titre2"/>
      </w:pPr>
      <w:r>
        <w:t>Coût de journée moyen (frais de déplacement compris)</w:t>
      </w:r>
    </w:p>
    <w:p w:rsidR="00F30AE7" w:rsidRDefault="00F30AE7" w:rsidP="00F30AE7">
      <w:pPr>
        <w:tabs>
          <w:tab w:val="left" w:pos="5865"/>
        </w:tabs>
        <w:spacing w:after="0"/>
        <w:rPr>
          <w:rFonts w:ascii="Times New Roman" w:hAnsi="Times New Roman"/>
          <w:sz w:val="24"/>
        </w:rPr>
      </w:pPr>
      <w:r>
        <w:rPr>
          <w:rFonts w:ascii="Times New Roman" w:hAnsi="Times New Roman"/>
          <w:sz w:val="24"/>
        </w:rPr>
        <w:t>Ce prix s'entend pour une intervention d’accompagnement (préparation, heures de face-à-face...), la production des comptes rendus ainsi que les déplacements.</w:t>
      </w:r>
    </w:p>
    <w:p w:rsidR="00F30AE7" w:rsidRDefault="00F30AE7" w:rsidP="00F30AE7">
      <w:pPr>
        <w:tabs>
          <w:tab w:val="left" w:pos="5865"/>
        </w:tabs>
        <w:spacing w:after="0"/>
        <w:rPr>
          <w:rFonts w:ascii="Times New Roman" w:hAnsi="Times New Roman"/>
          <w:sz w:val="24"/>
        </w:rPr>
      </w:pPr>
    </w:p>
    <w:p w:rsidR="00F30AE7" w:rsidRDefault="00F30AE7" w:rsidP="00F30AE7">
      <w:pPr>
        <w:tabs>
          <w:tab w:val="left" w:pos="5865"/>
        </w:tabs>
        <w:spacing w:after="0"/>
        <w:rPr>
          <w:rFonts w:ascii="Times New Roman" w:hAnsi="Times New Roman"/>
          <w:sz w:val="24"/>
        </w:rPr>
      </w:pPr>
      <w:r>
        <w:rPr>
          <w:rFonts w:ascii="Times New Roman" w:hAnsi="Times New Roman"/>
          <w:sz w:val="24"/>
        </w:rPr>
        <w:t>Il est donné à titre indicatif. Le prix définitif sera celui figurant sur la convention que vous signerez éventuellement avec le DLA concerné sur la base d'un cahier des charges précis. Toutefois, le tarif mentionné devra être considéré comme réaliste et sera un des éléments retenus pour sélectionner le prestataire.</w:t>
      </w:r>
    </w:p>
    <w:p w:rsidR="00F30AE7" w:rsidRDefault="00F30AE7" w:rsidP="00F30AE7"/>
    <w:p w:rsidR="00F30AE7" w:rsidRDefault="00F30AE7" w:rsidP="00F30AE7">
      <w:pPr>
        <w:rPr>
          <w:b/>
        </w:rPr>
      </w:pPr>
      <w:r>
        <w:t xml:space="preserve">Votre coût jour moyen est de </w:t>
      </w:r>
      <w:sdt>
        <w:sdtPr>
          <w:rPr>
            <w:rStyle w:val="Textedelespacerserv"/>
          </w:rPr>
          <w:alias w:val="coût"/>
          <w:tag w:val="coût"/>
          <w:id w:val="105512241"/>
          <w:lock w:val="sdtLocked"/>
          <w:placeholder>
            <w:docPart w:val="E2D36883CDC040398D34B9E6D7783ECE"/>
          </w:placeholder>
          <w:showingPlcHdr/>
        </w:sdtPr>
        <w:sdtEndPr>
          <w:rPr>
            <w:rStyle w:val="Textedelespacerserv"/>
          </w:rPr>
        </w:sdtEndPr>
        <w:sdtContent>
          <w:r w:rsidR="00B65D44" w:rsidRPr="00F91482">
            <w:rPr>
              <w:rStyle w:val="Textedelespacerserv"/>
            </w:rPr>
            <w:t>Cliquez ici pour taper du texte.</w:t>
          </w:r>
        </w:sdtContent>
      </w:sdt>
      <w:r>
        <w:t>€ H.T., soit</w:t>
      </w:r>
      <w:r w:rsidR="00B65D44">
        <w:t xml:space="preserve"> </w:t>
      </w:r>
      <w:sdt>
        <w:sdtPr>
          <w:rPr>
            <w:rStyle w:val="Textedelespacerserv"/>
          </w:rPr>
          <w:alias w:val="coût"/>
          <w:tag w:val="coût"/>
          <w:id w:val="105512243"/>
          <w:lock w:val="sdtLocked"/>
          <w:placeholder>
            <w:docPart w:val="39A032C5904F4A6AAD246994A975A46A"/>
          </w:placeholder>
          <w:showingPlcHdr/>
        </w:sdtPr>
        <w:sdtEndPr>
          <w:rPr>
            <w:rStyle w:val="Textedelespacerserv"/>
          </w:rPr>
        </w:sdtEndPr>
        <w:sdtContent>
          <w:r w:rsidR="00B65D44" w:rsidRPr="00F91482">
            <w:rPr>
              <w:rStyle w:val="Textedelespacerserv"/>
            </w:rPr>
            <w:t>Cliquez ici pour taper du texte.</w:t>
          </w:r>
        </w:sdtContent>
      </w:sdt>
      <w:r w:rsidRPr="00D24AD6">
        <w:rPr>
          <w:b/>
        </w:rPr>
        <w:t>€ T.T.C.</w:t>
      </w:r>
    </w:p>
    <w:p w:rsidR="00F30AE7" w:rsidRDefault="00F30AE7" w:rsidP="00F30AE7">
      <w:pPr>
        <w:pStyle w:val="Titre2"/>
      </w:pPr>
      <w:r>
        <w:lastRenderedPageBreak/>
        <w:t>RAPPEL</w:t>
      </w:r>
    </w:p>
    <w:p w:rsidR="00F30AE7" w:rsidRPr="00F7696F" w:rsidRDefault="00F30AE7" w:rsidP="00F30AE7">
      <w:pPr>
        <w:spacing w:after="0"/>
        <w:rPr>
          <w:rFonts w:ascii="Times New Roman" w:hAnsi="Times New Roman"/>
          <w:sz w:val="24"/>
          <w:szCs w:val="24"/>
        </w:rPr>
      </w:pPr>
      <w:bookmarkStart w:id="1" w:name="_GoBack"/>
      <w:r w:rsidRPr="00F7696F">
        <w:rPr>
          <w:rFonts w:ascii="Times New Roman" w:hAnsi="Times New Roman"/>
          <w:sz w:val="24"/>
          <w:szCs w:val="24"/>
        </w:rPr>
        <w:t>Tout dossier de candidature incomplet (champs obligatoires), renvoyé sans les documents demandés ou ne permettant pas d'avoir une bonne vision de vos capacités d'intervention et de mieux vous connaître, ne sera pas étudié. Cette candidature sera par conséquence rejetée.</w:t>
      </w:r>
    </w:p>
    <w:bookmarkEnd w:id="1"/>
    <w:p w:rsidR="00DA1024" w:rsidRDefault="00DA1024"/>
    <w:sectPr w:rsidR="00DA1024" w:rsidSect="00DA10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6CC" w:rsidRDefault="00EC36CC" w:rsidP="00F5698D">
      <w:pPr>
        <w:spacing w:after="0" w:line="240" w:lineRule="auto"/>
      </w:pPr>
      <w:r>
        <w:separator/>
      </w:r>
    </w:p>
  </w:endnote>
  <w:endnote w:type="continuationSeparator" w:id="0">
    <w:p w:rsidR="00EC36CC" w:rsidRDefault="00EC36CC" w:rsidP="00F56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6CC" w:rsidRDefault="00EC36CC" w:rsidP="00F5698D">
      <w:pPr>
        <w:spacing w:after="0" w:line="240" w:lineRule="auto"/>
      </w:pPr>
      <w:r>
        <w:separator/>
      </w:r>
    </w:p>
  </w:footnote>
  <w:footnote w:type="continuationSeparator" w:id="0">
    <w:p w:rsidR="00EC36CC" w:rsidRDefault="00EC36CC" w:rsidP="00F569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03A"/>
    <w:rsid w:val="0044203A"/>
    <w:rsid w:val="004F66CA"/>
    <w:rsid w:val="005C60B2"/>
    <w:rsid w:val="00AE26AB"/>
    <w:rsid w:val="00B65D44"/>
    <w:rsid w:val="00B876E6"/>
    <w:rsid w:val="00DA1024"/>
    <w:rsid w:val="00E40499"/>
    <w:rsid w:val="00EC36CC"/>
    <w:rsid w:val="00F23D1E"/>
    <w:rsid w:val="00F30AE7"/>
    <w:rsid w:val="00F5698D"/>
    <w:rsid w:val="00F7696F"/>
    <w:rsid w:val="00FF52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E7"/>
    <w:rPr>
      <w:rFonts w:ascii="Calibri" w:eastAsia="Calibri" w:hAnsi="Calibri" w:cs="Times New Roman"/>
    </w:rPr>
  </w:style>
  <w:style w:type="paragraph" w:styleId="Titre2">
    <w:name w:val="heading 2"/>
    <w:basedOn w:val="Normal"/>
    <w:next w:val="Normal"/>
    <w:link w:val="Titre2Car"/>
    <w:uiPriority w:val="9"/>
    <w:unhideWhenUsed/>
    <w:qFormat/>
    <w:rsid w:val="00F30AE7"/>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F30AE7"/>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30AE7"/>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F30AE7"/>
    <w:rPr>
      <w:rFonts w:ascii="Cambria" w:eastAsia="Times New Roman" w:hAnsi="Cambria" w:cs="Times New Roman"/>
      <w:b/>
      <w:bCs/>
      <w:color w:val="4F81BD"/>
    </w:rPr>
  </w:style>
  <w:style w:type="paragraph" w:styleId="En-tte">
    <w:name w:val="header"/>
    <w:basedOn w:val="Normal"/>
    <w:link w:val="En-tteCar"/>
    <w:rsid w:val="00F30AE7"/>
    <w:pPr>
      <w:tabs>
        <w:tab w:val="center" w:pos="4536"/>
        <w:tab w:val="right" w:pos="9072"/>
      </w:tabs>
      <w:suppressAutoHyphens/>
      <w:spacing w:before="40" w:after="40" w:line="240" w:lineRule="auto"/>
      <w:jc w:val="both"/>
    </w:pPr>
    <w:rPr>
      <w:rFonts w:ascii="Arial" w:eastAsia="Times New Roman" w:hAnsi="Arial"/>
      <w:szCs w:val="20"/>
      <w:lang w:eastAsia="ar-SA"/>
    </w:rPr>
  </w:style>
  <w:style w:type="character" w:customStyle="1" w:styleId="En-tteCar">
    <w:name w:val="En-tête Car"/>
    <w:basedOn w:val="Policepardfaut"/>
    <w:link w:val="En-tte"/>
    <w:rsid w:val="00F30AE7"/>
    <w:rPr>
      <w:rFonts w:ascii="Arial" w:eastAsia="Times New Roman" w:hAnsi="Arial" w:cs="Times New Roman"/>
      <w:szCs w:val="20"/>
      <w:lang w:eastAsia="ar-SA"/>
    </w:rPr>
  </w:style>
  <w:style w:type="character" w:styleId="Textedelespacerserv">
    <w:name w:val="Placeholder Text"/>
    <w:basedOn w:val="Policepardfaut"/>
    <w:uiPriority w:val="99"/>
    <w:semiHidden/>
    <w:rsid w:val="00F30AE7"/>
    <w:rPr>
      <w:color w:val="808080"/>
    </w:rPr>
  </w:style>
  <w:style w:type="paragraph" w:styleId="Textedebulles">
    <w:name w:val="Balloon Text"/>
    <w:basedOn w:val="Normal"/>
    <w:link w:val="TextedebullesCar"/>
    <w:uiPriority w:val="99"/>
    <w:semiHidden/>
    <w:unhideWhenUsed/>
    <w:rsid w:val="00F30A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0AE7"/>
    <w:rPr>
      <w:rFonts w:ascii="Tahoma" w:eastAsia="Calibri" w:hAnsi="Tahoma" w:cs="Tahoma"/>
      <w:sz w:val="16"/>
      <w:szCs w:val="16"/>
    </w:rPr>
  </w:style>
  <w:style w:type="paragraph" w:styleId="Pieddepage">
    <w:name w:val="footer"/>
    <w:basedOn w:val="Normal"/>
    <w:link w:val="PieddepageCar"/>
    <w:uiPriority w:val="99"/>
    <w:semiHidden/>
    <w:unhideWhenUsed/>
    <w:rsid w:val="00F5698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698D"/>
    <w:rPr>
      <w:rFonts w:ascii="Calibri" w:eastAsia="Calibri" w:hAnsi="Calibri" w:cs="Times New Roman"/>
    </w:rPr>
  </w:style>
  <w:style w:type="table" w:styleId="Grilledutableau">
    <w:name w:val="Table Grid"/>
    <w:basedOn w:val="TableauNormal"/>
    <w:uiPriority w:val="59"/>
    <w:rsid w:val="00AE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AE7"/>
    <w:rPr>
      <w:rFonts w:ascii="Calibri" w:eastAsia="Calibri" w:hAnsi="Calibri" w:cs="Times New Roman"/>
    </w:rPr>
  </w:style>
  <w:style w:type="paragraph" w:styleId="Titre2">
    <w:name w:val="heading 2"/>
    <w:basedOn w:val="Normal"/>
    <w:next w:val="Normal"/>
    <w:link w:val="Titre2Car"/>
    <w:uiPriority w:val="9"/>
    <w:unhideWhenUsed/>
    <w:qFormat/>
    <w:rsid w:val="00F30AE7"/>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F30AE7"/>
    <w:pPr>
      <w:keepNext/>
      <w:keepLines/>
      <w:spacing w:before="200" w:after="0"/>
      <w:outlineLvl w:val="2"/>
    </w:pPr>
    <w:rPr>
      <w:rFonts w:ascii="Cambria" w:eastAsia="Times New Roman" w:hAnsi="Cambria"/>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30AE7"/>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F30AE7"/>
    <w:rPr>
      <w:rFonts w:ascii="Cambria" w:eastAsia="Times New Roman" w:hAnsi="Cambria" w:cs="Times New Roman"/>
      <w:b/>
      <w:bCs/>
      <w:color w:val="4F81BD"/>
    </w:rPr>
  </w:style>
  <w:style w:type="paragraph" w:styleId="En-tte">
    <w:name w:val="header"/>
    <w:basedOn w:val="Normal"/>
    <w:link w:val="En-tteCar"/>
    <w:rsid w:val="00F30AE7"/>
    <w:pPr>
      <w:tabs>
        <w:tab w:val="center" w:pos="4536"/>
        <w:tab w:val="right" w:pos="9072"/>
      </w:tabs>
      <w:suppressAutoHyphens/>
      <w:spacing w:before="40" w:after="40" w:line="240" w:lineRule="auto"/>
      <w:jc w:val="both"/>
    </w:pPr>
    <w:rPr>
      <w:rFonts w:ascii="Arial" w:eastAsia="Times New Roman" w:hAnsi="Arial"/>
      <w:szCs w:val="20"/>
      <w:lang w:eastAsia="ar-SA"/>
    </w:rPr>
  </w:style>
  <w:style w:type="character" w:customStyle="1" w:styleId="En-tteCar">
    <w:name w:val="En-tête Car"/>
    <w:basedOn w:val="Policepardfaut"/>
    <w:link w:val="En-tte"/>
    <w:rsid w:val="00F30AE7"/>
    <w:rPr>
      <w:rFonts w:ascii="Arial" w:eastAsia="Times New Roman" w:hAnsi="Arial" w:cs="Times New Roman"/>
      <w:szCs w:val="20"/>
      <w:lang w:eastAsia="ar-SA"/>
    </w:rPr>
  </w:style>
  <w:style w:type="character" w:styleId="Textedelespacerserv">
    <w:name w:val="Placeholder Text"/>
    <w:basedOn w:val="Policepardfaut"/>
    <w:uiPriority w:val="99"/>
    <w:semiHidden/>
    <w:rsid w:val="00F30AE7"/>
    <w:rPr>
      <w:color w:val="808080"/>
    </w:rPr>
  </w:style>
  <w:style w:type="paragraph" w:styleId="Textedebulles">
    <w:name w:val="Balloon Text"/>
    <w:basedOn w:val="Normal"/>
    <w:link w:val="TextedebullesCar"/>
    <w:uiPriority w:val="99"/>
    <w:semiHidden/>
    <w:unhideWhenUsed/>
    <w:rsid w:val="00F30A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0AE7"/>
    <w:rPr>
      <w:rFonts w:ascii="Tahoma" w:eastAsia="Calibri" w:hAnsi="Tahoma" w:cs="Tahoma"/>
      <w:sz w:val="16"/>
      <w:szCs w:val="16"/>
    </w:rPr>
  </w:style>
  <w:style w:type="paragraph" w:styleId="Pieddepage">
    <w:name w:val="footer"/>
    <w:basedOn w:val="Normal"/>
    <w:link w:val="PieddepageCar"/>
    <w:uiPriority w:val="99"/>
    <w:semiHidden/>
    <w:unhideWhenUsed/>
    <w:rsid w:val="00F5698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5698D"/>
    <w:rPr>
      <w:rFonts w:ascii="Calibri" w:eastAsia="Calibri" w:hAnsi="Calibri" w:cs="Times New Roman"/>
    </w:rPr>
  </w:style>
  <w:style w:type="table" w:styleId="Grilledutableau">
    <w:name w:val="Table Grid"/>
    <w:basedOn w:val="TableauNormal"/>
    <w:uiPriority w:val="59"/>
    <w:rsid w:val="00AE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NAS\SC%20Reseau\0-DLA%20Regional\Mallette%20DLA\Outils%20et%20M&#233;thodes%20DLA%20R\AMI%20NPDC\AMI%20(4%20su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99E63D6CBC47F9B5C7C85C6E26058C"/>
        <w:category>
          <w:name w:val="Général"/>
          <w:gallery w:val="placeholder"/>
        </w:category>
        <w:types>
          <w:type w:val="bbPlcHdr"/>
        </w:types>
        <w:behaviors>
          <w:behavior w:val="content"/>
        </w:behaviors>
        <w:guid w:val="{F0665DA1-EAAB-434E-980F-F95960048869}"/>
      </w:docPartPr>
      <w:docPartBody>
        <w:p w:rsidR="004749F8" w:rsidRDefault="004749F8">
          <w:pPr>
            <w:pStyle w:val="D099E63D6CBC47F9B5C7C85C6E26058C"/>
          </w:pPr>
          <w:r w:rsidRPr="00F91482">
            <w:rPr>
              <w:rStyle w:val="Textedelespacerserv"/>
            </w:rPr>
            <w:t>Cliquez ici pour entrer une date.</w:t>
          </w:r>
        </w:p>
      </w:docPartBody>
    </w:docPart>
    <w:docPart>
      <w:docPartPr>
        <w:name w:val="22600FEDFB83409D903BCDB805E92326"/>
        <w:category>
          <w:name w:val="Général"/>
          <w:gallery w:val="placeholder"/>
        </w:category>
        <w:types>
          <w:type w:val="bbPlcHdr"/>
        </w:types>
        <w:behaviors>
          <w:behavior w:val="content"/>
        </w:behaviors>
        <w:guid w:val="{69A895BB-A9D6-4756-BA34-160746BC3197}"/>
      </w:docPartPr>
      <w:docPartBody>
        <w:p w:rsidR="004749F8" w:rsidRDefault="004749F8">
          <w:pPr>
            <w:pStyle w:val="22600FEDFB83409D903BCDB805E92326"/>
          </w:pPr>
          <w:r w:rsidRPr="00F91482">
            <w:rPr>
              <w:rStyle w:val="Textedelespacerserv"/>
            </w:rPr>
            <w:t>Choisissez un élément.</w:t>
          </w:r>
        </w:p>
      </w:docPartBody>
    </w:docPart>
    <w:docPart>
      <w:docPartPr>
        <w:name w:val="D765DAC94DF54616B39F53284206217F"/>
        <w:category>
          <w:name w:val="Général"/>
          <w:gallery w:val="placeholder"/>
        </w:category>
        <w:types>
          <w:type w:val="bbPlcHdr"/>
        </w:types>
        <w:behaviors>
          <w:behavior w:val="content"/>
        </w:behaviors>
        <w:guid w:val="{5BCE32A7-3BE3-45DA-B440-BA2359D1C425}"/>
      </w:docPartPr>
      <w:docPartBody>
        <w:p w:rsidR="004749F8" w:rsidRDefault="004749F8">
          <w:pPr>
            <w:pStyle w:val="D765DAC94DF54616B39F53284206217F"/>
          </w:pPr>
          <w:r w:rsidRPr="00F91482">
            <w:rPr>
              <w:rStyle w:val="Textedelespacerserv"/>
            </w:rPr>
            <w:t>Choisissez un élément.</w:t>
          </w:r>
        </w:p>
      </w:docPartBody>
    </w:docPart>
    <w:docPart>
      <w:docPartPr>
        <w:name w:val="FB332A779B3F4626AD14DA351872FE95"/>
        <w:category>
          <w:name w:val="Général"/>
          <w:gallery w:val="placeholder"/>
        </w:category>
        <w:types>
          <w:type w:val="bbPlcHdr"/>
        </w:types>
        <w:behaviors>
          <w:behavior w:val="content"/>
        </w:behaviors>
        <w:guid w:val="{643CCA56-9B53-4AFF-B9A9-A0AFF9AC016E}"/>
      </w:docPartPr>
      <w:docPartBody>
        <w:p w:rsidR="004749F8" w:rsidRDefault="004749F8">
          <w:pPr>
            <w:pStyle w:val="FB332A779B3F4626AD14DA351872FE95"/>
          </w:pPr>
          <w:r w:rsidRPr="00F91482">
            <w:rPr>
              <w:rStyle w:val="Textedelespacerserv"/>
            </w:rPr>
            <w:t>Choisissez un élément.</w:t>
          </w:r>
        </w:p>
      </w:docPartBody>
    </w:docPart>
    <w:docPart>
      <w:docPartPr>
        <w:name w:val="452D038DBAC6492FBCD4F5587ACFCC1A"/>
        <w:category>
          <w:name w:val="Général"/>
          <w:gallery w:val="placeholder"/>
        </w:category>
        <w:types>
          <w:type w:val="bbPlcHdr"/>
        </w:types>
        <w:behaviors>
          <w:behavior w:val="content"/>
        </w:behaviors>
        <w:guid w:val="{554F0D01-EA50-482A-A196-7E9D34547D64}"/>
      </w:docPartPr>
      <w:docPartBody>
        <w:p w:rsidR="004749F8" w:rsidRDefault="004749F8">
          <w:pPr>
            <w:pStyle w:val="452D038DBAC6492FBCD4F5587ACFCC1A"/>
          </w:pPr>
          <w:r w:rsidRPr="00F91482">
            <w:rPr>
              <w:rStyle w:val="Textedelespacerserv"/>
            </w:rPr>
            <w:t>Choisissez un élément.</w:t>
          </w:r>
        </w:p>
      </w:docPartBody>
    </w:docPart>
    <w:docPart>
      <w:docPartPr>
        <w:name w:val="A6E88BFE985C481DB6A6089E1290937A"/>
        <w:category>
          <w:name w:val="Général"/>
          <w:gallery w:val="placeholder"/>
        </w:category>
        <w:types>
          <w:type w:val="bbPlcHdr"/>
        </w:types>
        <w:behaviors>
          <w:behavior w:val="content"/>
        </w:behaviors>
        <w:guid w:val="{64DB8258-5BC5-4046-81BF-685397B6696B}"/>
      </w:docPartPr>
      <w:docPartBody>
        <w:p w:rsidR="004749F8" w:rsidRDefault="004749F8">
          <w:pPr>
            <w:pStyle w:val="A6E88BFE985C481DB6A6089E1290937A"/>
          </w:pPr>
          <w:r w:rsidRPr="00F91482">
            <w:rPr>
              <w:rStyle w:val="Textedelespacerserv"/>
            </w:rPr>
            <w:t>Choisissez un élément.</w:t>
          </w:r>
        </w:p>
      </w:docPartBody>
    </w:docPart>
    <w:docPart>
      <w:docPartPr>
        <w:name w:val="7A903A4F0374492288B6D2FCCFC32190"/>
        <w:category>
          <w:name w:val="Général"/>
          <w:gallery w:val="placeholder"/>
        </w:category>
        <w:types>
          <w:type w:val="bbPlcHdr"/>
        </w:types>
        <w:behaviors>
          <w:behavior w:val="content"/>
        </w:behaviors>
        <w:guid w:val="{7C6365F3-5764-4C72-B43A-3BE39E412BEA}"/>
      </w:docPartPr>
      <w:docPartBody>
        <w:p w:rsidR="004749F8" w:rsidRDefault="004749F8">
          <w:pPr>
            <w:pStyle w:val="7A903A4F0374492288B6D2FCCFC32190"/>
          </w:pPr>
          <w:r w:rsidRPr="00F91482">
            <w:rPr>
              <w:rStyle w:val="Textedelespacerserv"/>
            </w:rPr>
            <w:t>Choisissez un élément.</w:t>
          </w:r>
        </w:p>
      </w:docPartBody>
    </w:docPart>
    <w:docPart>
      <w:docPartPr>
        <w:name w:val="58825FAAA5D64DADBA237DD22C212125"/>
        <w:category>
          <w:name w:val="Général"/>
          <w:gallery w:val="placeholder"/>
        </w:category>
        <w:types>
          <w:type w:val="bbPlcHdr"/>
        </w:types>
        <w:behaviors>
          <w:behavior w:val="content"/>
        </w:behaviors>
        <w:guid w:val="{92AE465F-D38A-4B6E-AB92-4C33EDBDF615}"/>
      </w:docPartPr>
      <w:docPartBody>
        <w:p w:rsidR="004749F8" w:rsidRDefault="004749F8">
          <w:pPr>
            <w:pStyle w:val="58825FAAA5D64DADBA237DD22C212125"/>
          </w:pPr>
          <w:r w:rsidRPr="00F91482">
            <w:rPr>
              <w:rStyle w:val="Textedelespacerserv"/>
            </w:rPr>
            <w:t>Choisissez un élément.</w:t>
          </w:r>
        </w:p>
      </w:docPartBody>
    </w:docPart>
    <w:docPart>
      <w:docPartPr>
        <w:name w:val="12F0BF833C7442288B6F2BB8D233B863"/>
        <w:category>
          <w:name w:val="Général"/>
          <w:gallery w:val="placeholder"/>
        </w:category>
        <w:types>
          <w:type w:val="bbPlcHdr"/>
        </w:types>
        <w:behaviors>
          <w:behavior w:val="content"/>
        </w:behaviors>
        <w:guid w:val="{BDCA2E01-9FC1-4989-B038-9F3CF52A86A7}"/>
      </w:docPartPr>
      <w:docPartBody>
        <w:p w:rsidR="004749F8" w:rsidRDefault="004749F8">
          <w:pPr>
            <w:pStyle w:val="12F0BF833C7442288B6F2BB8D233B863"/>
          </w:pPr>
          <w:r w:rsidRPr="00F91482">
            <w:rPr>
              <w:rStyle w:val="Textedelespacerserv"/>
            </w:rPr>
            <w:t>Choisissez un élément.</w:t>
          </w:r>
        </w:p>
      </w:docPartBody>
    </w:docPart>
    <w:docPart>
      <w:docPartPr>
        <w:name w:val="CD6348789C8F4B26AFD03DA083CFF502"/>
        <w:category>
          <w:name w:val="Général"/>
          <w:gallery w:val="placeholder"/>
        </w:category>
        <w:types>
          <w:type w:val="bbPlcHdr"/>
        </w:types>
        <w:behaviors>
          <w:behavior w:val="content"/>
        </w:behaviors>
        <w:guid w:val="{55F6C1E1-1A5C-4A0C-ADFD-8A20252E38F7}"/>
      </w:docPartPr>
      <w:docPartBody>
        <w:p w:rsidR="004749F8" w:rsidRDefault="004749F8">
          <w:pPr>
            <w:pStyle w:val="CD6348789C8F4B26AFD03DA083CFF502"/>
          </w:pPr>
          <w:r w:rsidRPr="00F91482">
            <w:rPr>
              <w:rStyle w:val="Textedelespacerserv"/>
            </w:rPr>
            <w:t>Choisissez un élément.</w:t>
          </w:r>
        </w:p>
      </w:docPartBody>
    </w:docPart>
    <w:docPart>
      <w:docPartPr>
        <w:name w:val="13DB0EBCDEC94142B7A6635F71D99C55"/>
        <w:category>
          <w:name w:val="Général"/>
          <w:gallery w:val="placeholder"/>
        </w:category>
        <w:types>
          <w:type w:val="bbPlcHdr"/>
        </w:types>
        <w:behaviors>
          <w:behavior w:val="content"/>
        </w:behaviors>
        <w:guid w:val="{E6BD5A08-01CF-4C5C-A000-AD40798B0399}"/>
      </w:docPartPr>
      <w:docPartBody>
        <w:p w:rsidR="004749F8" w:rsidRDefault="004749F8">
          <w:pPr>
            <w:pStyle w:val="13DB0EBCDEC94142B7A6635F71D99C55"/>
          </w:pPr>
          <w:r w:rsidRPr="00F91482">
            <w:rPr>
              <w:rStyle w:val="Textedelespacerserv"/>
            </w:rPr>
            <w:t>Choisissez un élément.</w:t>
          </w:r>
        </w:p>
      </w:docPartBody>
    </w:docPart>
    <w:docPart>
      <w:docPartPr>
        <w:name w:val="3BC32D10442C4794BCDEAF21AAE66D4D"/>
        <w:category>
          <w:name w:val="Général"/>
          <w:gallery w:val="placeholder"/>
        </w:category>
        <w:types>
          <w:type w:val="bbPlcHdr"/>
        </w:types>
        <w:behaviors>
          <w:behavior w:val="content"/>
        </w:behaviors>
        <w:guid w:val="{943FFFAD-DF20-46D5-95F2-0F45F564A375}"/>
      </w:docPartPr>
      <w:docPartBody>
        <w:p w:rsidR="004749F8" w:rsidRDefault="004749F8">
          <w:pPr>
            <w:pStyle w:val="3BC32D10442C4794BCDEAF21AAE66D4D"/>
          </w:pPr>
          <w:r w:rsidRPr="00F91482">
            <w:rPr>
              <w:rStyle w:val="Textedelespacerserv"/>
            </w:rPr>
            <w:t>Choisissez un élément.</w:t>
          </w:r>
        </w:p>
      </w:docPartBody>
    </w:docPart>
    <w:docPart>
      <w:docPartPr>
        <w:name w:val="449EF23B21A54F68AB13F870EC397683"/>
        <w:category>
          <w:name w:val="Général"/>
          <w:gallery w:val="placeholder"/>
        </w:category>
        <w:types>
          <w:type w:val="bbPlcHdr"/>
        </w:types>
        <w:behaviors>
          <w:behavior w:val="content"/>
        </w:behaviors>
        <w:guid w:val="{FAB5086D-0B55-4E3A-A062-94448DC8C1CD}"/>
      </w:docPartPr>
      <w:docPartBody>
        <w:p w:rsidR="004749F8" w:rsidRDefault="004749F8">
          <w:pPr>
            <w:pStyle w:val="449EF23B21A54F68AB13F870EC397683"/>
          </w:pPr>
          <w:r w:rsidRPr="00F91482">
            <w:rPr>
              <w:rStyle w:val="Textedelespacerserv"/>
            </w:rPr>
            <w:t>Choisissez un élément.</w:t>
          </w:r>
        </w:p>
      </w:docPartBody>
    </w:docPart>
    <w:docPart>
      <w:docPartPr>
        <w:name w:val="CA034FBEDE914253B2724665C743D075"/>
        <w:category>
          <w:name w:val="Général"/>
          <w:gallery w:val="placeholder"/>
        </w:category>
        <w:types>
          <w:type w:val="bbPlcHdr"/>
        </w:types>
        <w:behaviors>
          <w:behavior w:val="content"/>
        </w:behaviors>
        <w:guid w:val="{436F674C-D6B4-4D54-9C28-3A8AB68459BC}"/>
      </w:docPartPr>
      <w:docPartBody>
        <w:p w:rsidR="004749F8" w:rsidRDefault="004749F8">
          <w:pPr>
            <w:pStyle w:val="CA034FBEDE914253B2724665C743D075"/>
          </w:pPr>
          <w:r w:rsidRPr="00F91482">
            <w:rPr>
              <w:rStyle w:val="Textedelespacerserv"/>
            </w:rPr>
            <w:t>Choisissez un élément.</w:t>
          </w:r>
        </w:p>
      </w:docPartBody>
    </w:docPart>
    <w:docPart>
      <w:docPartPr>
        <w:name w:val="9490124B02DA4F31BB816B08BDE9E9E7"/>
        <w:category>
          <w:name w:val="Général"/>
          <w:gallery w:val="placeholder"/>
        </w:category>
        <w:types>
          <w:type w:val="bbPlcHdr"/>
        </w:types>
        <w:behaviors>
          <w:behavior w:val="content"/>
        </w:behaviors>
        <w:guid w:val="{BC225B7F-25F0-4938-AF36-633D4F441347}"/>
      </w:docPartPr>
      <w:docPartBody>
        <w:p w:rsidR="004749F8" w:rsidRDefault="004749F8">
          <w:pPr>
            <w:pStyle w:val="9490124B02DA4F31BB816B08BDE9E9E7"/>
          </w:pPr>
          <w:r w:rsidRPr="00B65D44">
            <w:rPr>
              <w:rStyle w:val="Textedelespacerserv"/>
              <w:rFonts w:eastAsiaTheme="minorHAnsi"/>
            </w:rPr>
            <w:t>Cliquez ici pour taper du texte.</w:t>
          </w:r>
        </w:p>
      </w:docPartBody>
    </w:docPart>
    <w:docPart>
      <w:docPartPr>
        <w:name w:val="56C53095983A42AAA5395859742A88E2"/>
        <w:category>
          <w:name w:val="Général"/>
          <w:gallery w:val="placeholder"/>
        </w:category>
        <w:types>
          <w:type w:val="bbPlcHdr"/>
        </w:types>
        <w:behaviors>
          <w:behavior w:val="content"/>
        </w:behaviors>
        <w:guid w:val="{0FAF2058-7611-4CA5-AF65-EE80D4224439}"/>
      </w:docPartPr>
      <w:docPartBody>
        <w:p w:rsidR="004749F8" w:rsidRDefault="004749F8">
          <w:pPr>
            <w:pStyle w:val="56C53095983A42AAA5395859742A88E2"/>
          </w:pPr>
          <w:r w:rsidRPr="00F91482">
            <w:rPr>
              <w:rStyle w:val="Textedelespacerserv"/>
            </w:rPr>
            <w:t>Cliquez ici pour taper du texte.</w:t>
          </w:r>
        </w:p>
      </w:docPartBody>
    </w:docPart>
    <w:docPart>
      <w:docPartPr>
        <w:name w:val="E2D36883CDC040398D34B9E6D7783ECE"/>
        <w:category>
          <w:name w:val="Général"/>
          <w:gallery w:val="placeholder"/>
        </w:category>
        <w:types>
          <w:type w:val="bbPlcHdr"/>
        </w:types>
        <w:behaviors>
          <w:behavior w:val="content"/>
        </w:behaviors>
        <w:guid w:val="{F8CBF7BE-3DF4-48CD-87CC-EFDF15ADF736}"/>
      </w:docPartPr>
      <w:docPartBody>
        <w:p w:rsidR="004749F8" w:rsidRDefault="004749F8">
          <w:pPr>
            <w:pStyle w:val="E2D36883CDC040398D34B9E6D7783ECE"/>
          </w:pPr>
          <w:r w:rsidRPr="00F91482">
            <w:rPr>
              <w:rStyle w:val="Textedelespacerserv"/>
            </w:rPr>
            <w:t>Cliquez ici pour taper du texte.</w:t>
          </w:r>
        </w:p>
      </w:docPartBody>
    </w:docPart>
    <w:docPart>
      <w:docPartPr>
        <w:name w:val="39A032C5904F4A6AAD246994A975A46A"/>
        <w:category>
          <w:name w:val="Général"/>
          <w:gallery w:val="placeholder"/>
        </w:category>
        <w:types>
          <w:type w:val="bbPlcHdr"/>
        </w:types>
        <w:behaviors>
          <w:behavior w:val="content"/>
        </w:behaviors>
        <w:guid w:val="{99540D6E-42E6-46C9-B2A1-BFB46173AC9F}"/>
      </w:docPartPr>
      <w:docPartBody>
        <w:p w:rsidR="004749F8" w:rsidRDefault="004749F8">
          <w:pPr>
            <w:pStyle w:val="39A032C5904F4A6AAD246994A975A46A"/>
          </w:pPr>
          <w:r w:rsidRPr="00F91482">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F8"/>
    <w:rsid w:val="004749F8"/>
    <w:rsid w:val="00D178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D099E63D6CBC47F9B5C7C85C6E26058C">
    <w:name w:val="D099E63D6CBC47F9B5C7C85C6E26058C"/>
  </w:style>
  <w:style w:type="paragraph" w:customStyle="1" w:styleId="22600FEDFB83409D903BCDB805E92326">
    <w:name w:val="22600FEDFB83409D903BCDB805E92326"/>
  </w:style>
  <w:style w:type="paragraph" w:customStyle="1" w:styleId="D765DAC94DF54616B39F53284206217F">
    <w:name w:val="D765DAC94DF54616B39F53284206217F"/>
  </w:style>
  <w:style w:type="paragraph" w:customStyle="1" w:styleId="FB332A779B3F4626AD14DA351872FE95">
    <w:name w:val="FB332A779B3F4626AD14DA351872FE95"/>
  </w:style>
  <w:style w:type="paragraph" w:customStyle="1" w:styleId="452D038DBAC6492FBCD4F5587ACFCC1A">
    <w:name w:val="452D038DBAC6492FBCD4F5587ACFCC1A"/>
  </w:style>
  <w:style w:type="paragraph" w:customStyle="1" w:styleId="A6E88BFE985C481DB6A6089E1290937A">
    <w:name w:val="A6E88BFE985C481DB6A6089E1290937A"/>
  </w:style>
  <w:style w:type="paragraph" w:customStyle="1" w:styleId="7A903A4F0374492288B6D2FCCFC32190">
    <w:name w:val="7A903A4F0374492288B6D2FCCFC32190"/>
  </w:style>
  <w:style w:type="paragraph" w:customStyle="1" w:styleId="58825FAAA5D64DADBA237DD22C212125">
    <w:name w:val="58825FAAA5D64DADBA237DD22C212125"/>
  </w:style>
  <w:style w:type="paragraph" w:customStyle="1" w:styleId="12F0BF833C7442288B6F2BB8D233B863">
    <w:name w:val="12F0BF833C7442288B6F2BB8D233B863"/>
  </w:style>
  <w:style w:type="paragraph" w:customStyle="1" w:styleId="CD6348789C8F4B26AFD03DA083CFF502">
    <w:name w:val="CD6348789C8F4B26AFD03DA083CFF502"/>
  </w:style>
  <w:style w:type="paragraph" w:customStyle="1" w:styleId="13DB0EBCDEC94142B7A6635F71D99C55">
    <w:name w:val="13DB0EBCDEC94142B7A6635F71D99C55"/>
  </w:style>
  <w:style w:type="paragraph" w:customStyle="1" w:styleId="3BC32D10442C4794BCDEAF21AAE66D4D">
    <w:name w:val="3BC32D10442C4794BCDEAF21AAE66D4D"/>
  </w:style>
  <w:style w:type="paragraph" w:customStyle="1" w:styleId="449EF23B21A54F68AB13F870EC397683">
    <w:name w:val="449EF23B21A54F68AB13F870EC397683"/>
  </w:style>
  <w:style w:type="paragraph" w:customStyle="1" w:styleId="CA034FBEDE914253B2724665C743D075">
    <w:name w:val="CA034FBEDE914253B2724665C743D075"/>
  </w:style>
  <w:style w:type="paragraph" w:customStyle="1" w:styleId="44D4E47BE90042B8BFB0E2E9A2843E4D">
    <w:name w:val="44D4E47BE90042B8BFB0E2E9A2843E4D"/>
  </w:style>
  <w:style w:type="paragraph" w:customStyle="1" w:styleId="9490124B02DA4F31BB816B08BDE9E9E7">
    <w:name w:val="9490124B02DA4F31BB816B08BDE9E9E7"/>
  </w:style>
  <w:style w:type="paragraph" w:customStyle="1" w:styleId="56C53095983A42AAA5395859742A88E2">
    <w:name w:val="56C53095983A42AAA5395859742A88E2"/>
  </w:style>
  <w:style w:type="paragraph" w:customStyle="1" w:styleId="E2D36883CDC040398D34B9E6D7783ECE">
    <w:name w:val="E2D36883CDC040398D34B9E6D7783ECE"/>
  </w:style>
  <w:style w:type="paragraph" w:customStyle="1" w:styleId="39A032C5904F4A6AAD246994A975A46A">
    <w:name w:val="39A032C5904F4A6AAD246994A975A46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D099E63D6CBC47F9B5C7C85C6E26058C">
    <w:name w:val="D099E63D6CBC47F9B5C7C85C6E26058C"/>
  </w:style>
  <w:style w:type="paragraph" w:customStyle="1" w:styleId="22600FEDFB83409D903BCDB805E92326">
    <w:name w:val="22600FEDFB83409D903BCDB805E92326"/>
  </w:style>
  <w:style w:type="paragraph" w:customStyle="1" w:styleId="D765DAC94DF54616B39F53284206217F">
    <w:name w:val="D765DAC94DF54616B39F53284206217F"/>
  </w:style>
  <w:style w:type="paragraph" w:customStyle="1" w:styleId="FB332A779B3F4626AD14DA351872FE95">
    <w:name w:val="FB332A779B3F4626AD14DA351872FE95"/>
  </w:style>
  <w:style w:type="paragraph" w:customStyle="1" w:styleId="452D038DBAC6492FBCD4F5587ACFCC1A">
    <w:name w:val="452D038DBAC6492FBCD4F5587ACFCC1A"/>
  </w:style>
  <w:style w:type="paragraph" w:customStyle="1" w:styleId="A6E88BFE985C481DB6A6089E1290937A">
    <w:name w:val="A6E88BFE985C481DB6A6089E1290937A"/>
  </w:style>
  <w:style w:type="paragraph" w:customStyle="1" w:styleId="7A903A4F0374492288B6D2FCCFC32190">
    <w:name w:val="7A903A4F0374492288B6D2FCCFC32190"/>
  </w:style>
  <w:style w:type="paragraph" w:customStyle="1" w:styleId="58825FAAA5D64DADBA237DD22C212125">
    <w:name w:val="58825FAAA5D64DADBA237DD22C212125"/>
  </w:style>
  <w:style w:type="paragraph" w:customStyle="1" w:styleId="12F0BF833C7442288B6F2BB8D233B863">
    <w:name w:val="12F0BF833C7442288B6F2BB8D233B863"/>
  </w:style>
  <w:style w:type="paragraph" w:customStyle="1" w:styleId="CD6348789C8F4B26AFD03DA083CFF502">
    <w:name w:val="CD6348789C8F4B26AFD03DA083CFF502"/>
  </w:style>
  <w:style w:type="paragraph" w:customStyle="1" w:styleId="13DB0EBCDEC94142B7A6635F71D99C55">
    <w:name w:val="13DB0EBCDEC94142B7A6635F71D99C55"/>
  </w:style>
  <w:style w:type="paragraph" w:customStyle="1" w:styleId="3BC32D10442C4794BCDEAF21AAE66D4D">
    <w:name w:val="3BC32D10442C4794BCDEAF21AAE66D4D"/>
  </w:style>
  <w:style w:type="paragraph" w:customStyle="1" w:styleId="449EF23B21A54F68AB13F870EC397683">
    <w:name w:val="449EF23B21A54F68AB13F870EC397683"/>
  </w:style>
  <w:style w:type="paragraph" w:customStyle="1" w:styleId="CA034FBEDE914253B2724665C743D075">
    <w:name w:val="CA034FBEDE914253B2724665C743D075"/>
  </w:style>
  <w:style w:type="paragraph" w:customStyle="1" w:styleId="44D4E47BE90042B8BFB0E2E9A2843E4D">
    <w:name w:val="44D4E47BE90042B8BFB0E2E9A2843E4D"/>
  </w:style>
  <w:style w:type="paragraph" w:customStyle="1" w:styleId="9490124B02DA4F31BB816B08BDE9E9E7">
    <w:name w:val="9490124B02DA4F31BB816B08BDE9E9E7"/>
  </w:style>
  <w:style w:type="paragraph" w:customStyle="1" w:styleId="56C53095983A42AAA5395859742A88E2">
    <w:name w:val="56C53095983A42AAA5395859742A88E2"/>
  </w:style>
  <w:style w:type="paragraph" w:customStyle="1" w:styleId="E2D36883CDC040398D34B9E6D7783ECE">
    <w:name w:val="E2D36883CDC040398D34B9E6D7783ECE"/>
  </w:style>
  <w:style w:type="paragraph" w:customStyle="1" w:styleId="39A032C5904F4A6AAD246994A975A46A">
    <w:name w:val="39A032C5904F4A6AAD246994A975A4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AMI (4 sur 5)</Template>
  <TotalTime>1</TotalTime>
  <Pages>4</Pages>
  <Words>480</Words>
  <Characters>2644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dc:creator>
  <cp:keywords/>
  <dc:description/>
  <cp:lastModifiedBy>CRESS 06</cp:lastModifiedBy>
  <cp:revision>2</cp:revision>
  <dcterms:created xsi:type="dcterms:W3CDTF">2014-10-13T13:26:00Z</dcterms:created>
  <dcterms:modified xsi:type="dcterms:W3CDTF">2014-10-13T13:26:00Z</dcterms:modified>
</cp:coreProperties>
</file>